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89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89"/>
      </w:tblGrid>
      <w:tr w:rsidR="00E84383" w:rsidRPr="0054008A" w14:paraId="5B94416D" w14:textId="77777777" w:rsidTr="009F0D46">
        <w:tc>
          <w:tcPr>
            <w:tcW w:w="11389" w:type="dxa"/>
            <w:vAlign w:val="center"/>
          </w:tcPr>
          <w:p w14:paraId="5C6CF8DE" w14:textId="77777777" w:rsidR="00E84383" w:rsidRPr="0054008A" w:rsidRDefault="00E84383" w:rsidP="00E84383">
            <w:pPr>
              <w:jc w:val="center"/>
              <w:rPr>
                <w:b/>
                <w:sz w:val="20"/>
                <w:szCs w:val="20"/>
              </w:rPr>
            </w:pPr>
            <w:r w:rsidRPr="00AF1577">
              <w:rPr>
                <w:b/>
                <w:sz w:val="24"/>
                <w:szCs w:val="20"/>
              </w:rPr>
              <w:t>CONTRACT ROUTING AND APPROVAL FORM</w:t>
            </w:r>
          </w:p>
        </w:tc>
      </w:tr>
    </w:tbl>
    <w:p w14:paraId="619ED833" w14:textId="02A17A1F" w:rsidR="00E84383" w:rsidRPr="00D37B2A" w:rsidRDefault="00E84383" w:rsidP="00A25559">
      <w:pPr>
        <w:pStyle w:val="Default"/>
        <w:jc w:val="both"/>
        <w:rPr>
          <w:b/>
          <w:i/>
          <w:sz w:val="20"/>
          <w:szCs w:val="20"/>
        </w:rPr>
      </w:pPr>
      <w:r w:rsidRPr="0054008A">
        <w:rPr>
          <w:i/>
          <w:sz w:val="20"/>
          <w:szCs w:val="20"/>
        </w:rPr>
        <w:t xml:space="preserve">Please complete </w:t>
      </w:r>
      <w:r w:rsidR="00A25559">
        <w:rPr>
          <w:i/>
          <w:sz w:val="20"/>
          <w:szCs w:val="20"/>
        </w:rPr>
        <w:t>this form</w:t>
      </w:r>
      <w:r w:rsidRPr="0054008A">
        <w:rPr>
          <w:i/>
          <w:sz w:val="20"/>
          <w:szCs w:val="20"/>
        </w:rPr>
        <w:t xml:space="preserve"> and obtain all necessary approvals and signatures in boxes 1 – 3.  </w:t>
      </w:r>
      <w:r w:rsidR="00A25559" w:rsidRPr="002D7C91">
        <w:rPr>
          <w:i/>
          <w:sz w:val="20"/>
          <w:szCs w:val="20"/>
          <w:u w:val="single"/>
        </w:rPr>
        <w:t>A</w:t>
      </w:r>
      <w:r w:rsidR="002D7C91" w:rsidRPr="002D7C91">
        <w:rPr>
          <w:i/>
          <w:sz w:val="20"/>
          <w:szCs w:val="20"/>
          <w:u w:val="single"/>
        </w:rPr>
        <w:t>TTACH ORIGINAL CONTRACT</w:t>
      </w:r>
      <w:r w:rsidR="00CC23BE">
        <w:rPr>
          <w:i/>
          <w:sz w:val="20"/>
          <w:szCs w:val="20"/>
          <w:u w:val="single"/>
        </w:rPr>
        <w:t xml:space="preserve"> in MS Word format</w:t>
      </w:r>
      <w:r w:rsidRPr="0054008A">
        <w:rPr>
          <w:i/>
          <w:sz w:val="20"/>
          <w:szCs w:val="20"/>
        </w:rPr>
        <w:t xml:space="preserve"> (with all accompanying exhibits, attachments, and all other documents incorporated by reference in the contract) to this completed Form before submitting the package to the Office of Legal Affairs</w:t>
      </w:r>
      <w:r w:rsidR="002D7C91">
        <w:rPr>
          <w:i/>
          <w:sz w:val="20"/>
          <w:szCs w:val="20"/>
        </w:rPr>
        <w:t>.</w:t>
      </w:r>
      <w:r w:rsidR="00F3688D">
        <w:rPr>
          <w:i/>
          <w:sz w:val="20"/>
          <w:szCs w:val="20"/>
        </w:rPr>
        <w:t xml:space="preserve"> Also see link to</w:t>
      </w:r>
      <w:r w:rsidR="00BA53FA">
        <w:rPr>
          <w:i/>
          <w:sz w:val="20"/>
          <w:szCs w:val="20"/>
        </w:rPr>
        <w:t xml:space="preserve"> </w:t>
      </w:r>
      <w:hyperlink r:id="rId8" w:history="1">
        <w:r w:rsidR="00BA53FA" w:rsidRPr="00BA53FA">
          <w:rPr>
            <w:rStyle w:val="Hyperlink"/>
            <w:i/>
            <w:sz w:val="20"/>
            <w:szCs w:val="20"/>
          </w:rPr>
          <w:t>Presidential Delegation of Contract Signatory Authority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177"/>
        <w:gridCol w:w="9"/>
        <w:gridCol w:w="2394"/>
        <w:gridCol w:w="3217"/>
      </w:tblGrid>
      <w:tr w:rsidR="00CC23BE" w:rsidRPr="00D37B2A" w14:paraId="1130B1A6" w14:textId="77777777" w:rsidTr="008B3747">
        <w:tc>
          <w:tcPr>
            <w:tcW w:w="11222" w:type="dxa"/>
            <w:gridSpan w:val="5"/>
          </w:tcPr>
          <w:p w14:paraId="25D9020F" w14:textId="77777777" w:rsidR="00CC23BE" w:rsidRPr="00D37B2A" w:rsidRDefault="00D37B2A" w:rsidP="00D37B2A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    </w:t>
            </w:r>
            <w:r w:rsidR="00CC23BE" w:rsidRPr="00D37B2A">
              <w:rPr>
                <w:b/>
                <w:sz w:val="20"/>
                <w:szCs w:val="20"/>
              </w:rPr>
              <w:t>GENERAL INFORMATION</w:t>
            </w:r>
          </w:p>
        </w:tc>
      </w:tr>
      <w:tr w:rsidR="00AF1577" w14:paraId="0DDE5B12" w14:textId="77777777" w:rsidTr="0066073C">
        <w:tc>
          <w:tcPr>
            <w:tcW w:w="5611" w:type="dxa"/>
            <w:gridSpan w:val="3"/>
          </w:tcPr>
          <w:p w14:paraId="3636848E" w14:textId="19346AE6" w:rsidR="00AF1577" w:rsidRDefault="00AF1577" w:rsidP="0079496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of Contract / Agreement:</w:t>
            </w:r>
            <w:r w:rsidR="00F3688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86007741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36238" w:rsidRPr="00284BD4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5611" w:type="dxa"/>
            <w:gridSpan w:val="2"/>
          </w:tcPr>
          <w:p w14:paraId="141BE9A0" w14:textId="5B856CDD" w:rsidR="00AF1577" w:rsidRDefault="00AF1577" w:rsidP="0079496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Dollar Amount of Contract/Agreement: </w:t>
            </w:r>
            <w:sdt>
              <w:sdtPr>
                <w:rPr>
                  <w:sz w:val="20"/>
                  <w:szCs w:val="20"/>
                </w:rPr>
                <w:id w:val="-17373179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284BD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AF1577" w14:paraId="422CA6B1" w14:textId="77777777" w:rsidTr="003C230D">
        <w:tc>
          <w:tcPr>
            <w:tcW w:w="11222" w:type="dxa"/>
            <w:gridSpan w:val="5"/>
          </w:tcPr>
          <w:p w14:paraId="4A733E5F" w14:textId="6DC7B52D" w:rsidR="00AF1577" w:rsidRDefault="00AF1577" w:rsidP="0079496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Project/Contract/Agreement Title: </w:t>
            </w:r>
            <w:sdt>
              <w:sdtPr>
                <w:rPr>
                  <w:sz w:val="20"/>
                  <w:szCs w:val="20"/>
                </w:rPr>
                <w:id w:val="-155623444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284BD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B3747" w14:paraId="2CA70E01" w14:textId="77777777" w:rsidTr="00794967">
        <w:tc>
          <w:tcPr>
            <w:tcW w:w="2425" w:type="dxa"/>
          </w:tcPr>
          <w:p w14:paraId="26588101" w14:textId="77777777" w:rsidR="008B3747" w:rsidRDefault="008B3747" w:rsidP="00A2555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Contract Period Start Date: </w:t>
            </w:r>
          </w:p>
        </w:tc>
        <w:sdt>
          <w:sdtPr>
            <w:rPr>
              <w:sz w:val="20"/>
              <w:szCs w:val="20"/>
            </w:rPr>
            <w:id w:val="3541611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77" w:type="dxa"/>
              </w:tcPr>
              <w:p w14:paraId="2C59D76F" w14:textId="77777777" w:rsidR="008B3747" w:rsidRDefault="00794967" w:rsidP="00A25559">
                <w:pPr>
                  <w:pStyle w:val="Default"/>
                  <w:jc w:val="both"/>
                  <w:rPr>
                    <w:sz w:val="20"/>
                    <w:szCs w:val="20"/>
                  </w:rPr>
                </w:pPr>
                <w:r w:rsidRPr="00284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03" w:type="dxa"/>
            <w:gridSpan w:val="2"/>
          </w:tcPr>
          <w:p w14:paraId="0DAA8F86" w14:textId="77777777" w:rsidR="008B3747" w:rsidRDefault="008B3747" w:rsidP="00A2555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Contract Period End Date: </w:t>
            </w:r>
          </w:p>
        </w:tc>
        <w:sdt>
          <w:sdtPr>
            <w:rPr>
              <w:sz w:val="20"/>
              <w:szCs w:val="20"/>
            </w:rPr>
            <w:id w:val="-78673751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17" w:type="dxa"/>
              </w:tcPr>
              <w:p w14:paraId="6350C51E" w14:textId="77777777" w:rsidR="008B3747" w:rsidRDefault="00794967" w:rsidP="00A25559">
                <w:pPr>
                  <w:pStyle w:val="Default"/>
                  <w:jc w:val="both"/>
                  <w:rPr>
                    <w:sz w:val="20"/>
                    <w:szCs w:val="20"/>
                  </w:rPr>
                </w:pPr>
                <w:r w:rsidRPr="00284BD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94967" w14:paraId="3195CE5A" w14:textId="77777777" w:rsidTr="00EA0C13">
        <w:tc>
          <w:tcPr>
            <w:tcW w:w="11222" w:type="dxa"/>
            <w:gridSpan w:val="5"/>
          </w:tcPr>
          <w:p w14:paraId="1FD10ABE" w14:textId="77777777" w:rsidR="00794967" w:rsidRDefault="00794967" w:rsidP="0079496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Contracting Party (i.e. who are we making an agreement with?) </w:t>
            </w:r>
            <w:sdt>
              <w:sdtPr>
                <w:rPr>
                  <w:sz w:val="20"/>
                  <w:szCs w:val="20"/>
                </w:rPr>
                <w:id w:val="-133641821"/>
                <w:placeholder>
                  <w:docPart w:val="E18BED05E55747BFB5EFAA839F4DD4FB"/>
                </w:placeholder>
                <w:showingPlcHdr/>
              </w:sdtPr>
              <w:sdtEndPr/>
              <w:sdtContent>
                <w:r w:rsidRPr="00284BD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37B2A" w14:paraId="0455A3B3" w14:textId="77777777" w:rsidTr="002308C5">
        <w:tc>
          <w:tcPr>
            <w:tcW w:w="11222" w:type="dxa"/>
            <w:gridSpan w:val="5"/>
          </w:tcPr>
          <w:p w14:paraId="12DB5B98" w14:textId="0EA48A2F" w:rsidR="00D37B2A" w:rsidRDefault="00D37B2A" w:rsidP="00FE416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the Other Contracting Party a Foreign Entity? </w:t>
            </w:r>
            <w:sdt>
              <w:sdtPr>
                <w:rPr>
                  <w:sz w:val="20"/>
                  <w:szCs w:val="20"/>
                </w:rPr>
                <w:id w:val="-376467355"/>
                <w:placeholder>
                  <w:docPart w:val="92BFC1AEDA984C728EA2C0CD8CCC4CF3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" w:value="Unknown"/>
                </w:dropDownList>
              </w:sdtPr>
              <w:sdtEndPr/>
              <w:sdtContent>
                <w:r w:rsidRPr="00284BD4">
                  <w:rPr>
                    <w:rStyle w:val="PlaceholderText"/>
                  </w:rPr>
                  <w:t>Choose an item.</w:t>
                </w:r>
              </w:sdtContent>
            </w:sdt>
            <w:r w:rsidR="00A36238">
              <w:rPr>
                <w:sz w:val="20"/>
                <w:szCs w:val="20"/>
              </w:rPr>
              <w:t xml:space="preserve">      </w:t>
            </w:r>
          </w:p>
        </w:tc>
      </w:tr>
      <w:tr w:rsidR="00794967" w14:paraId="12E59BB2" w14:textId="77777777" w:rsidTr="00681199">
        <w:tc>
          <w:tcPr>
            <w:tcW w:w="11222" w:type="dxa"/>
            <w:gridSpan w:val="5"/>
          </w:tcPr>
          <w:p w14:paraId="7A4B6DF3" w14:textId="77777777" w:rsidR="00847998" w:rsidRDefault="00794967" w:rsidP="0079496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this contract/agreement be managed by Sponsored Programs Administration</w:t>
            </w:r>
            <w:r w:rsidR="00AF1577">
              <w:rPr>
                <w:sz w:val="20"/>
                <w:szCs w:val="20"/>
              </w:rPr>
              <w:t xml:space="preserve"> (DSPA)</w:t>
            </w:r>
            <w:r>
              <w:rPr>
                <w:sz w:val="20"/>
                <w:szCs w:val="20"/>
              </w:rPr>
              <w:t xml:space="preserve">? </w:t>
            </w:r>
            <w:sdt>
              <w:sdtPr>
                <w:rPr>
                  <w:sz w:val="20"/>
                  <w:szCs w:val="20"/>
                </w:rPr>
                <w:id w:val="1688323888"/>
                <w:placeholder>
                  <w:docPart w:val="383506AB3BA444238328D06542175D7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Unknown (complete checklist on page 3-4)" w:value="Unknown (complete checklist on page 3-4)"/>
                </w:dropDownList>
              </w:sdtPr>
              <w:sdtEndPr/>
              <w:sdtContent>
                <w:r w:rsidR="00AF1577" w:rsidRPr="00284BD4">
                  <w:rPr>
                    <w:rStyle w:val="PlaceholderText"/>
                  </w:rPr>
                  <w:t>Choose an item.</w:t>
                </w:r>
              </w:sdtContent>
            </w:sdt>
          </w:p>
          <w:p w14:paraId="6475B675" w14:textId="5AE1D4C6" w:rsidR="00847998" w:rsidRDefault="00847998" w:rsidP="00794967">
            <w:pPr>
              <w:pStyle w:val="Default"/>
              <w:jc w:val="both"/>
              <w:rPr>
                <w:sz w:val="20"/>
                <w:szCs w:val="20"/>
              </w:rPr>
            </w:pPr>
            <w:r w:rsidRPr="00FF7EB5">
              <w:rPr>
                <w:b/>
                <w:sz w:val="20"/>
                <w:szCs w:val="20"/>
                <w:u w:val="single"/>
              </w:rPr>
              <w:t>If unknown</w:t>
            </w:r>
            <w:r>
              <w:rPr>
                <w:sz w:val="20"/>
                <w:szCs w:val="20"/>
              </w:rPr>
              <w:t xml:space="preserve">, please complete the </w:t>
            </w:r>
            <w:hyperlink r:id="rId9" w:history="1">
              <w:r w:rsidRPr="00573FA6">
                <w:rPr>
                  <w:rStyle w:val="Hyperlink"/>
                  <w:sz w:val="20"/>
                  <w:szCs w:val="20"/>
                </w:rPr>
                <w:t>Contract and Agreement Routing Checklist</w:t>
              </w:r>
            </w:hyperlink>
          </w:p>
        </w:tc>
      </w:tr>
      <w:tr w:rsidR="00015807" w14:paraId="33B1CB53" w14:textId="77777777" w:rsidTr="00181EA4">
        <w:trPr>
          <w:trHeight w:val="470"/>
        </w:trPr>
        <w:tc>
          <w:tcPr>
            <w:tcW w:w="11222" w:type="dxa"/>
            <w:gridSpan w:val="5"/>
          </w:tcPr>
          <w:p w14:paraId="0D92B271" w14:textId="77777777" w:rsidR="00D37B2A" w:rsidRDefault="00015807" w:rsidP="004C4F46">
            <w:pPr>
              <w:pStyle w:val="Default"/>
              <w:tabs>
                <w:tab w:val="center" w:pos="27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Augusta University Contact Person </w:t>
            </w:r>
            <w:proofErr w:type="gramStart"/>
            <w:r>
              <w:rPr>
                <w:sz w:val="20"/>
                <w:szCs w:val="20"/>
              </w:rPr>
              <w:t>For</w:t>
            </w:r>
            <w:proofErr w:type="gramEnd"/>
            <w:r>
              <w:rPr>
                <w:sz w:val="20"/>
                <w:szCs w:val="20"/>
              </w:rPr>
              <w:t xml:space="preserve"> Contract/Agreement:</w:t>
            </w:r>
            <w:r w:rsidR="00D37B2A">
              <w:rPr>
                <w:sz w:val="20"/>
                <w:szCs w:val="20"/>
              </w:rPr>
              <w:t xml:space="preserve">   </w:t>
            </w:r>
          </w:p>
          <w:p w14:paraId="4FD4440F" w14:textId="77777777" w:rsidR="00015807" w:rsidRDefault="00D37B2A" w:rsidP="004C4F46">
            <w:pPr>
              <w:pStyle w:val="Default"/>
              <w:tabs>
                <w:tab w:val="center" w:pos="27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Name:  </w:t>
            </w:r>
            <w:sdt>
              <w:sdtPr>
                <w:rPr>
                  <w:sz w:val="20"/>
                  <w:szCs w:val="20"/>
                </w:rPr>
                <w:id w:val="-1274391035"/>
                <w:placeholder>
                  <w:docPart w:val="66D51544D74E462F83987DE765D973AE"/>
                </w:placeholder>
                <w:showingPlcHdr/>
              </w:sdtPr>
              <w:sdtEndPr/>
              <w:sdtContent>
                <w:r w:rsidRPr="00D37B2A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sz w:val="20"/>
                <w:szCs w:val="20"/>
              </w:rPr>
              <w:t xml:space="preserve">                                                            Phone: </w:t>
            </w:r>
            <w:sdt>
              <w:sdtPr>
                <w:rPr>
                  <w:sz w:val="20"/>
                  <w:szCs w:val="20"/>
                </w:rPr>
                <w:id w:val="-477694267"/>
                <w:placeholder>
                  <w:docPart w:val="E3E01CC813754F2F8B521B110290DF24"/>
                </w:placeholder>
                <w:showingPlcHdr/>
              </w:sdtPr>
              <w:sdtEndPr/>
              <w:sdtContent>
                <w:r w:rsidRPr="00D37B2A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  <w:p w14:paraId="1D43D755" w14:textId="77777777" w:rsidR="00D37B2A" w:rsidRDefault="00D37B2A" w:rsidP="004C4F46">
            <w:pPr>
              <w:pStyle w:val="Default"/>
              <w:tabs>
                <w:tab w:val="center" w:pos="27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Title: </w:t>
            </w:r>
            <w:sdt>
              <w:sdtPr>
                <w:rPr>
                  <w:sz w:val="20"/>
                  <w:szCs w:val="20"/>
                </w:rPr>
                <w:id w:val="1192036875"/>
                <w:placeholder>
                  <w:docPart w:val="62D0FDABC00A40BB9E3C7F87B62EDA8C"/>
                </w:placeholder>
                <w:showingPlcHdr/>
              </w:sdtPr>
              <w:sdtEndPr/>
              <w:sdtContent>
                <w:r w:rsidRPr="00D37B2A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sz w:val="20"/>
                <w:szCs w:val="20"/>
              </w:rPr>
              <w:t xml:space="preserve">                                                               Email: </w:t>
            </w:r>
            <w:sdt>
              <w:sdtPr>
                <w:rPr>
                  <w:sz w:val="20"/>
                  <w:szCs w:val="20"/>
                </w:rPr>
                <w:id w:val="1203288927"/>
                <w:placeholder>
                  <w:docPart w:val="B0FCDACD78D742BBA9A49F2DE0C629F1"/>
                </w:placeholder>
                <w:showingPlcHdr/>
              </w:sdtPr>
              <w:sdtEndPr/>
              <w:sdtContent>
                <w:r w:rsidRPr="00D37B2A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  <w:p w14:paraId="4EA89039" w14:textId="77777777" w:rsidR="00D37B2A" w:rsidRDefault="00D37B2A" w:rsidP="004C4F46">
            <w:pPr>
              <w:pStyle w:val="Default"/>
              <w:tabs>
                <w:tab w:val="center" w:pos="2702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College/School/Center/Institute/Division: </w:t>
            </w:r>
            <w:sdt>
              <w:sdtPr>
                <w:rPr>
                  <w:sz w:val="20"/>
                  <w:szCs w:val="20"/>
                </w:rPr>
                <w:id w:val="-2146506464"/>
                <w:placeholder>
                  <w:docPart w:val="5D8395A8E81D4814ADBBE800CD14494C"/>
                </w:placeholder>
                <w:showingPlcHdr/>
              </w:sdtPr>
              <w:sdtEndPr/>
              <w:sdtContent>
                <w:r w:rsidRPr="00D37B2A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sz w:val="20"/>
                <w:szCs w:val="20"/>
              </w:rPr>
              <w:t xml:space="preserve">     Department: </w:t>
            </w:r>
            <w:sdt>
              <w:sdtPr>
                <w:rPr>
                  <w:sz w:val="20"/>
                  <w:szCs w:val="20"/>
                </w:rPr>
                <w:id w:val="-1567334967"/>
                <w:placeholder>
                  <w:docPart w:val="B52D91D3A89947DB84123C0A7AA807FF"/>
                </w:placeholder>
                <w:showingPlcHdr/>
              </w:sdtPr>
              <w:sdtEndPr/>
              <w:sdtContent>
                <w:r w:rsidRPr="00D37B2A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</w:p>
        </w:tc>
      </w:tr>
    </w:tbl>
    <w:p w14:paraId="46D20937" w14:textId="77777777" w:rsidR="00CC23BE" w:rsidRPr="00CC23BE" w:rsidRDefault="00CC23BE" w:rsidP="00A25559">
      <w:pPr>
        <w:pStyle w:val="Default"/>
        <w:jc w:val="both"/>
        <w:rPr>
          <w:sz w:val="20"/>
          <w:szCs w:val="20"/>
        </w:rPr>
      </w:pPr>
    </w:p>
    <w:tbl>
      <w:tblPr>
        <w:tblW w:w="11389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11389"/>
      </w:tblGrid>
      <w:tr w:rsidR="00E84383" w:rsidRPr="0054008A" w14:paraId="0C8B7571" w14:textId="77777777" w:rsidTr="009F0D46">
        <w:tc>
          <w:tcPr>
            <w:tcW w:w="11389" w:type="dxa"/>
          </w:tcPr>
          <w:p w14:paraId="24F95701" w14:textId="0B088030" w:rsidR="00E84383" w:rsidRPr="0054008A" w:rsidRDefault="00585A8F" w:rsidP="006821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573FA6">
              <w:rPr>
                <w:b/>
                <w:sz w:val="20"/>
                <w:szCs w:val="20"/>
              </w:rPr>
              <w:t>2</w:t>
            </w:r>
            <w:r w:rsidR="002D7C91">
              <w:rPr>
                <w:b/>
                <w:sz w:val="20"/>
                <w:szCs w:val="20"/>
              </w:rPr>
              <w:t>.   ROUTING AND APPROVALS</w:t>
            </w:r>
            <w:r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84383" w:rsidRPr="0054008A" w14:paraId="6591521A" w14:textId="77777777" w:rsidTr="009F0D46">
        <w:tc>
          <w:tcPr>
            <w:tcW w:w="11389" w:type="dxa"/>
          </w:tcPr>
          <w:p w14:paraId="1B3379C3" w14:textId="20D2FBB1" w:rsidR="0096565A" w:rsidRPr="0096565A" w:rsidRDefault="00845C2C" w:rsidP="006F121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Review by other </w:t>
            </w:r>
            <w:r w:rsidR="005D0752">
              <w:rPr>
                <w:b/>
                <w:sz w:val="20"/>
                <w:szCs w:val="20"/>
                <w:u w:val="single"/>
              </w:rPr>
              <w:t>AU</w:t>
            </w:r>
            <w:r w:rsidR="00E84383" w:rsidRPr="0054008A">
              <w:rPr>
                <w:b/>
                <w:sz w:val="20"/>
                <w:szCs w:val="20"/>
                <w:u w:val="single"/>
              </w:rPr>
              <w:t xml:space="preserve"> Departments/Offices/</w:t>
            </w:r>
            <w:r w:rsidR="00E84383" w:rsidRPr="00F66AC5">
              <w:rPr>
                <w:b/>
                <w:sz w:val="20"/>
                <w:szCs w:val="20"/>
                <w:u w:val="single"/>
              </w:rPr>
              <w:t>Units</w:t>
            </w:r>
            <w:r w:rsidR="00F66AC5">
              <w:rPr>
                <w:b/>
                <w:sz w:val="20"/>
                <w:szCs w:val="20"/>
                <w:u w:val="single"/>
              </w:rPr>
              <w:t xml:space="preserve"> </w:t>
            </w:r>
            <w:r w:rsidR="00E84383" w:rsidRPr="00F66AC5">
              <w:rPr>
                <w:b/>
                <w:sz w:val="20"/>
                <w:szCs w:val="20"/>
                <w:u w:val="single"/>
              </w:rPr>
              <w:t>(if appropriate)</w:t>
            </w:r>
            <w:r w:rsidR="00682110" w:rsidRPr="0054008A">
              <w:rPr>
                <w:b/>
                <w:sz w:val="20"/>
                <w:szCs w:val="20"/>
              </w:rPr>
              <w:t>:</w:t>
            </w:r>
            <w:r w:rsidR="00E84383" w:rsidRPr="0054008A">
              <w:rPr>
                <w:b/>
                <w:sz w:val="20"/>
                <w:szCs w:val="20"/>
              </w:rPr>
              <w:t xml:space="preserve"> </w:t>
            </w:r>
            <w:r w:rsidR="00E84383" w:rsidRPr="0054008A">
              <w:rPr>
                <w:sz w:val="20"/>
                <w:szCs w:val="20"/>
              </w:rPr>
              <w:t xml:space="preserve">I have reviewed the attached contract and </w:t>
            </w:r>
            <w:r w:rsidR="00104A93" w:rsidRPr="0054008A">
              <w:rPr>
                <w:sz w:val="20"/>
                <w:szCs w:val="20"/>
              </w:rPr>
              <w:t>[</w:t>
            </w:r>
            <w:r w:rsidR="00104A93" w:rsidRPr="006843D7">
              <w:rPr>
                <w:sz w:val="20"/>
                <w:szCs w:val="20"/>
                <w:highlight w:val="yellow"/>
              </w:rPr>
              <w:t>check one</w:t>
            </w:r>
            <w:r w:rsidR="00104A93" w:rsidRPr="0054008A">
              <w:rPr>
                <w:sz w:val="20"/>
                <w:szCs w:val="20"/>
              </w:rPr>
              <w:t>]</w:t>
            </w:r>
          </w:p>
          <w:p w14:paraId="763253CE" w14:textId="2C04D669" w:rsidR="00E84383" w:rsidRPr="0054008A" w:rsidRDefault="00E84383" w:rsidP="006F1210">
            <w:pPr>
              <w:rPr>
                <w:sz w:val="20"/>
                <w:szCs w:val="20"/>
              </w:rPr>
            </w:pPr>
            <w:r w:rsidRPr="00F66AC5">
              <w:rPr>
                <w:b/>
                <w:sz w:val="20"/>
                <w:szCs w:val="20"/>
                <w:u w:val="single"/>
              </w:rPr>
              <w:t xml:space="preserve">Review by Office of Controller (for </w:t>
            </w:r>
            <w:r w:rsidR="00FF7EB5">
              <w:rPr>
                <w:b/>
                <w:sz w:val="20"/>
                <w:szCs w:val="20"/>
                <w:u w:val="single"/>
              </w:rPr>
              <w:t xml:space="preserve">non-DSPA </w:t>
            </w:r>
            <w:r w:rsidRPr="00F66AC5">
              <w:rPr>
                <w:b/>
                <w:sz w:val="20"/>
                <w:szCs w:val="20"/>
                <w:u w:val="single"/>
              </w:rPr>
              <w:t>revenue producing contracts)</w:t>
            </w:r>
            <w:proofErr w:type="gramStart"/>
            <w:r w:rsidRPr="0054008A">
              <w:rPr>
                <w:b/>
                <w:sz w:val="20"/>
                <w:szCs w:val="20"/>
              </w:rPr>
              <w:t xml:space="preserve">:  </w:t>
            </w:r>
            <w:r w:rsidRPr="0054008A">
              <w:rPr>
                <w:sz w:val="20"/>
                <w:szCs w:val="20"/>
              </w:rPr>
              <w:t>[</w:t>
            </w:r>
            <w:proofErr w:type="gramEnd"/>
            <w:sdt>
              <w:sdtPr>
                <w:rPr>
                  <w:sz w:val="20"/>
                  <w:szCs w:val="20"/>
                </w:rPr>
                <w:id w:val="162712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E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008A">
              <w:rPr>
                <w:sz w:val="20"/>
                <w:szCs w:val="20"/>
              </w:rPr>
              <w:t>] have no objections, [</w:t>
            </w:r>
            <w:sdt>
              <w:sdtPr>
                <w:rPr>
                  <w:sz w:val="20"/>
                  <w:szCs w:val="20"/>
                </w:rPr>
                <w:id w:val="-147629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008A">
              <w:rPr>
                <w:sz w:val="20"/>
                <w:szCs w:val="20"/>
              </w:rPr>
              <w:t xml:space="preserve">] have certain concerns as set forth here: </w:t>
            </w:r>
            <w:sdt>
              <w:sdtPr>
                <w:rPr>
                  <w:sz w:val="20"/>
                  <w:szCs w:val="20"/>
                </w:rPr>
                <w:id w:val="64000332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B24F5" w:rsidRPr="00284BD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3C5FD6D" w14:textId="286188D0" w:rsidR="00F66AC5" w:rsidRPr="0054008A" w:rsidRDefault="00CE58CA" w:rsidP="006F121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108763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843D7" w:rsidRPr="006843D7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="006843D7">
              <w:rPr>
                <w:sz w:val="20"/>
                <w:szCs w:val="20"/>
              </w:rPr>
              <w:t xml:space="preserve">                                </w:t>
            </w:r>
            <w:proofErr w:type="gramStart"/>
            <w:r w:rsidR="006843D7">
              <w:rPr>
                <w:sz w:val="20"/>
                <w:szCs w:val="20"/>
              </w:rPr>
              <w:t>_________________________</w:t>
            </w:r>
            <w:r w:rsidR="00E84383" w:rsidRPr="0054008A">
              <w:rPr>
                <w:sz w:val="20"/>
                <w:szCs w:val="20"/>
              </w:rPr>
              <w:t xml:space="preserve">   </w:t>
            </w:r>
            <w:r w:rsidR="008B24F5">
              <w:rPr>
                <w:sz w:val="20"/>
                <w:szCs w:val="20"/>
              </w:rPr>
              <w:t xml:space="preserve">____________         </w:t>
            </w:r>
            <w:proofErr w:type="gramEnd"/>
            <w:r w:rsidR="008B24F5">
              <w:rPr>
                <w:sz w:val="20"/>
                <w:szCs w:val="20"/>
              </w:rPr>
              <w:t>__________________</w:t>
            </w:r>
            <w:r w:rsidR="00E84383" w:rsidRPr="0054008A">
              <w:rPr>
                <w:sz w:val="20"/>
                <w:szCs w:val="20"/>
              </w:rPr>
              <w:t xml:space="preserve"> </w:t>
            </w:r>
          </w:p>
          <w:p w14:paraId="5D97EE2D" w14:textId="0BED40DA" w:rsidR="00E84383" w:rsidRDefault="00E84383" w:rsidP="006F1210">
            <w:pPr>
              <w:rPr>
                <w:sz w:val="20"/>
                <w:szCs w:val="20"/>
              </w:rPr>
            </w:pPr>
            <w:r w:rsidRPr="0054008A">
              <w:rPr>
                <w:sz w:val="20"/>
                <w:szCs w:val="20"/>
              </w:rPr>
              <w:t>(Name</w:t>
            </w:r>
            <w:r w:rsidR="006843D7">
              <w:rPr>
                <w:sz w:val="20"/>
                <w:szCs w:val="20"/>
              </w:rPr>
              <w:t xml:space="preserve"> and </w:t>
            </w:r>
            <w:proofErr w:type="gramStart"/>
            <w:r w:rsidR="006843D7">
              <w:rPr>
                <w:sz w:val="20"/>
                <w:szCs w:val="20"/>
              </w:rPr>
              <w:t>Title</w:t>
            </w:r>
            <w:r w:rsidRPr="0054008A">
              <w:rPr>
                <w:sz w:val="20"/>
                <w:szCs w:val="20"/>
              </w:rPr>
              <w:t xml:space="preserve">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                  </w:t>
            </w:r>
            <w:r w:rsidR="006843D7">
              <w:rPr>
                <w:sz w:val="20"/>
                <w:szCs w:val="20"/>
              </w:rPr>
              <w:t xml:space="preserve">        </w:t>
            </w:r>
            <w:proofErr w:type="gramStart"/>
            <w:r w:rsidR="006843D7">
              <w:rPr>
                <w:sz w:val="20"/>
                <w:szCs w:val="20"/>
              </w:rPr>
              <w:t xml:space="preserve">   </w:t>
            </w:r>
            <w:r w:rsidRPr="0054008A">
              <w:rPr>
                <w:sz w:val="20"/>
                <w:szCs w:val="20"/>
              </w:rPr>
              <w:t xml:space="preserve">(Signature)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     </w:t>
            </w:r>
            <w:proofErr w:type="gramStart"/>
            <w:r w:rsidRPr="0054008A">
              <w:rPr>
                <w:sz w:val="20"/>
                <w:szCs w:val="20"/>
              </w:rPr>
              <w:t xml:space="preserve">   (Date)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</w:t>
            </w:r>
            <w:proofErr w:type="gramStart"/>
            <w:r w:rsidRPr="0054008A">
              <w:rPr>
                <w:sz w:val="20"/>
                <w:szCs w:val="20"/>
              </w:rPr>
              <w:t xml:space="preserve">   (</w:t>
            </w:r>
            <w:proofErr w:type="gramEnd"/>
            <w:r w:rsidRPr="0054008A">
              <w:rPr>
                <w:sz w:val="20"/>
                <w:szCs w:val="20"/>
              </w:rPr>
              <w:t>Phone)</w:t>
            </w:r>
          </w:p>
          <w:p w14:paraId="27DDACA6" w14:textId="77777777" w:rsidR="008B24F5" w:rsidRDefault="008B24F5" w:rsidP="006F1210">
            <w:pPr>
              <w:rPr>
                <w:sz w:val="20"/>
                <w:szCs w:val="20"/>
              </w:rPr>
            </w:pPr>
          </w:p>
          <w:p w14:paraId="28991B4D" w14:textId="11207CDE" w:rsidR="00E84383" w:rsidRDefault="00E84383" w:rsidP="006F1210">
            <w:pPr>
              <w:rPr>
                <w:sz w:val="20"/>
                <w:szCs w:val="20"/>
              </w:rPr>
            </w:pPr>
            <w:r w:rsidRPr="00F66AC5">
              <w:rPr>
                <w:b/>
                <w:sz w:val="20"/>
                <w:szCs w:val="20"/>
                <w:u w:val="single"/>
              </w:rPr>
              <w:t xml:space="preserve">Review by </w:t>
            </w:r>
            <w:r w:rsidR="008B24F5">
              <w:rPr>
                <w:b/>
                <w:sz w:val="20"/>
                <w:szCs w:val="20"/>
                <w:u w:val="single"/>
              </w:rPr>
              <w:t>D</w:t>
            </w:r>
            <w:r w:rsidR="003768F9" w:rsidRPr="00F66AC5">
              <w:rPr>
                <w:b/>
                <w:sz w:val="20"/>
                <w:szCs w:val="20"/>
                <w:u w:val="single"/>
              </w:rPr>
              <w:t>SPA</w:t>
            </w:r>
            <w:r w:rsidRPr="00F66AC5">
              <w:rPr>
                <w:b/>
                <w:sz w:val="20"/>
                <w:szCs w:val="20"/>
                <w:u w:val="single"/>
              </w:rPr>
              <w:t xml:space="preserve"> (for sponsored agreements)</w:t>
            </w:r>
            <w:r w:rsidRPr="0054008A">
              <w:rPr>
                <w:b/>
                <w:sz w:val="20"/>
                <w:szCs w:val="20"/>
              </w:rPr>
              <w:t>:</w:t>
            </w:r>
            <w:proofErr w:type="gramStart"/>
            <w:r w:rsidRPr="0054008A">
              <w:rPr>
                <w:b/>
                <w:sz w:val="20"/>
                <w:szCs w:val="20"/>
              </w:rPr>
              <w:t xml:space="preserve">  </w:t>
            </w:r>
            <w:r w:rsidRPr="0054008A">
              <w:rPr>
                <w:sz w:val="20"/>
                <w:szCs w:val="20"/>
              </w:rPr>
              <w:t xml:space="preserve"> [</w:t>
            </w:r>
            <w:proofErr w:type="gramEnd"/>
            <w:sdt>
              <w:sdtPr>
                <w:rPr>
                  <w:sz w:val="20"/>
                  <w:szCs w:val="20"/>
                </w:rPr>
                <w:id w:val="-531186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008A">
              <w:rPr>
                <w:sz w:val="20"/>
                <w:szCs w:val="20"/>
              </w:rPr>
              <w:t>] have no objections, [</w:t>
            </w:r>
            <w:sdt>
              <w:sdtPr>
                <w:rPr>
                  <w:sz w:val="20"/>
                  <w:szCs w:val="20"/>
                </w:rPr>
                <w:id w:val="151519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8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008A">
              <w:rPr>
                <w:sz w:val="20"/>
                <w:szCs w:val="20"/>
              </w:rPr>
              <w:t>] have certain concerns [</w:t>
            </w:r>
            <w:r w:rsidRPr="008B24F5">
              <w:rPr>
                <w:sz w:val="20"/>
                <w:szCs w:val="20"/>
                <w:highlight w:val="yellow"/>
              </w:rPr>
              <w:t>check one</w:t>
            </w:r>
            <w:r w:rsidRPr="0054008A">
              <w:rPr>
                <w:sz w:val="20"/>
                <w:szCs w:val="20"/>
              </w:rPr>
              <w:t>] as set forth here</w:t>
            </w:r>
            <w:r w:rsidR="00F66AC5">
              <w:rPr>
                <w:sz w:val="20"/>
                <w:szCs w:val="20"/>
              </w:rPr>
              <w:t>:</w:t>
            </w:r>
            <w:r w:rsidR="008B24F5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0050483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B24F5" w:rsidRPr="00284BD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53D7EE3" w14:textId="77777777" w:rsidR="008B24F5" w:rsidRPr="0054008A" w:rsidRDefault="008B24F5" w:rsidP="006F1210">
            <w:pPr>
              <w:rPr>
                <w:sz w:val="20"/>
                <w:szCs w:val="20"/>
              </w:rPr>
            </w:pPr>
          </w:p>
          <w:p w14:paraId="14B9227B" w14:textId="2874D186" w:rsidR="00E84383" w:rsidRPr="0054008A" w:rsidRDefault="00CE58CA" w:rsidP="006F121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568413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B24F5" w:rsidRPr="008B24F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="006F1210">
              <w:rPr>
                <w:sz w:val="20"/>
                <w:szCs w:val="20"/>
              </w:rPr>
              <w:t>_</w:t>
            </w:r>
            <w:r w:rsidR="00E84383" w:rsidRPr="0054008A">
              <w:rPr>
                <w:sz w:val="20"/>
                <w:szCs w:val="20"/>
              </w:rPr>
              <w:t xml:space="preserve">   </w:t>
            </w:r>
            <w:r w:rsidR="008B24F5">
              <w:rPr>
                <w:sz w:val="20"/>
                <w:szCs w:val="20"/>
              </w:rPr>
              <w:t xml:space="preserve">                            </w:t>
            </w:r>
            <w:r w:rsidR="00E84383" w:rsidRPr="0054008A">
              <w:rPr>
                <w:sz w:val="20"/>
                <w:szCs w:val="20"/>
              </w:rPr>
              <w:t>____________</w:t>
            </w:r>
            <w:r w:rsidR="008B24F5">
              <w:rPr>
                <w:sz w:val="20"/>
                <w:szCs w:val="20"/>
              </w:rPr>
              <w:t>____________</w:t>
            </w:r>
            <w:proofErr w:type="gramStart"/>
            <w:r w:rsidR="008B24F5">
              <w:rPr>
                <w:sz w:val="20"/>
                <w:szCs w:val="20"/>
              </w:rPr>
              <w:t xml:space="preserve">    ___________</w:t>
            </w:r>
            <w:r w:rsidR="00E84383" w:rsidRPr="0054008A">
              <w:rPr>
                <w:sz w:val="20"/>
                <w:szCs w:val="20"/>
              </w:rPr>
              <w:t xml:space="preserve">    </w:t>
            </w:r>
            <w:r w:rsidR="008B24F5">
              <w:rPr>
                <w:sz w:val="20"/>
                <w:szCs w:val="20"/>
              </w:rPr>
              <w:t xml:space="preserve">       </w:t>
            </w:r>
            <w:proofErr w:type="gramEnd"/>
            <w:r w:rsidR="008B24F5">
              <w:rPr>
                <w:sz w:val="20"/>
                <w:szCs w:val="20"/>
              </w:rPr>
              <w:t>__________________</w:t>
            </w:r>
            <w:r w:rsidR="00E84383" w:rsidRPr="0054008A">
              <w:rPr>
                <w:sz w:val="20"/>
                <w:szCs w:val="20"/>
              </w:rPr>
              <w:t xml:space="preserve">  </w:t>
            </w:r>
          </w:p>
          <w:p w14:paraId="1D6C836E" w14:textId="357E331A" w:rsidR="00682110" w:rsidRDefault="00E84383" w:rsidP="006F1210">
            <w:pPr>
              <w:rPr>
                <w:sz w:val="20"/>
                <w:szCs w:val="20"/>
              </w:rPr>
            </w:pPr>
            <w:r w:rsidRPr="0054008A">
              <w:rPr>
                <w:sz w:val="20"/>
                <w:szCs w:val="20"/>
              </w:rPr>
              <w:t>(Name</w:t>
            </w:r>
            <w:r w:rsidR="008B24F5">
              <w:rPr>
                <w:sz w:val="20"/>
                <w:szCs w:val="20"/>
              </w:rPr>
              <w:t xml:space="preserve"> and </w:t>
            </w:r>
            <w:proofErr w:type="gramStart"/>
            <w:r w:rsidR="008B24F5">
              <w:rPr>
                <w:sz w:val="20"/>
                <w:szCs w:val="20"/>
              </w:rPr>
              <w:t>Title</w:t>
            </w:r>
            <w:r w:rsidRPr="0054008A">
              <w:rPr>
                <w:sz w:val="20"/>
                <w:szCs w:val="20"/>
              </w:rPr>
              <w:t xml:space="preserve">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                </w:t>
            </w:r>
            <w:r w:rsidR="008B24F5">
              <w:rPr>
                <w:sz w:val="20"/>
                <w:szCs w:val="20"/>
              </w:rPr>
              <w:t xml:space="preserve">           </w:t>
            </w:r>
            <w:proofErr w:type="gramStart"/>
            <w:r w:rsidR="008B24F5">
              <w:rPr>
                <w:sz w:val="20"/>
                <w:szCs w:val="20"/>
              </w:rPr>
              <w:t xml:space="preserve"> </w:t>
            </w:r>
            <w:r w:rsidRPr="0054008A">
              <w:rPr>
                <w:sz w:val="20"/>
                <w:szCs w:val="20"/>
              </w:rPr>
              <w:t xml:space="preserve">  (Signature)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   </w:t>
            </w:r>
            <w:proofErr w:type="gramStart"/>
            <w:r w:rsidRPr="0054008A">
              <w:rPr>
                <w:sz w:val="20"/>
                <w:szCs w:val="20"/>
              </w:rPr>
              <w:t xml:space="preserve">   (Date)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</w:t>
            </w:r>
            <w:proofErr w:type="gramStart"/>
            <w:r w:rsidRPr="0054008A">
              <w:rPr>
                <w:sz w:val="20"/>
                <w:szCs w:val="20"/>
              </w:rPr>
              <w:t xml:space="preserve">   (</w:t>
            </w:r>
            <w:proofErr w:type="gramEnd"/>
            <w:r w:rsidRPr="0054008A">
              <w:rPr>
                <w:sz w:val="20"/>
                <w:szCs w:val="20"/>
              </w:rPr>
              <w:t>Phone)</w:t>
            </w:r>
          </w:p>
          <w:p w14:paraId="47AD2ECD" w14:textId="77777777" w:rsidR="008B24F5" w:rsidRDefault="008B24F5" w:rsidP="006F1210">
            <w:pPr>
              <w:rPr>
                <w:b/>
                <w:sz w:val="20"/>
                <w:szCs w:val="20"/>
                <w:u w:val="single"/>
              </w:rPr>
            </w:pPr>
          </w:p>
          <w:p w14:paraId="66FAD605" w14:textId="6D084B34" w:rsidR="00E84383" w:rsidRPr="0054008A" w:rsidRDefault="003768F9" w:rsidP="006F1210">
            <w:pPr>
              <w:rPr>
                <w:b/>
                <w:sz w:val="20"/>
                <w:szCs w:val="20"/>
              </w:rPr>
            </w:pPr>
            <w:r w:rsidRPr="00F66AC5">
              <w:rPr>
                <w:b/>
                <w:sz w:val="20"/>
                <w:szCs w:val="20"/>
                <w:u w:val="single"/>
              </w:rPr>
              <w:t xml:space="preserve">Review by </w:t>
            </w:r>
            <w:proofErr w:type="gramStart"/>
            <w:r w:rsidRPr="00F66AC5">
              <w:rPr>
                <w:b/>
                <w:sz w:val="20"/>
                <w:szCs w:val="20"/>
                <w:u w:val="single"/>
              </w:rPr>
              <w:t xml:space="preserve">the </w:t>
            </w:r>
            <w:r w:rsidR="00E84383" w:rsidRPr="00F66AC5">
              <w:rPr>
                <w:b/>
                <w:sz w:val="20"/>
                <w:szCs w:val="20"/>
                <w:u w:val="single"/>
              </w:rPr>
              <w:t xml:space="preserve"> </w:t>
            </w:r>
            <w:r w:rsidRPr="00F66AC5">
              <w:rPr>
                <w:b/>
                <w:sz w:val="20"/>
                <w:szCs w:val="20"/>
                <w:u w:val="single"/>
              </w:rPr>
              <w:t>IT</w:t>
            </w:r>
            <w:proofErr w:type="gramEnd"/>
            <w:r w:rsidR="00FF7EB5">
              <w:rPr>
                <w:b/>
                <w:sz w:val="20"/>
                <w:szCs w:val="20"/>
                <w:u w:val="single"/>
              </w:rPr>
              <w:t xml:space="preserve"> Office</w:t>
            </w:r>
            <w:r w:rsidR="00E84383" w:rsidRPr="00F66AC5">
              <w:rPr>
                <w:b/>
                <w:sz w:val="20"/>
                <w:szCs w:val="20"/>
                <w:u w:val="single"/>
              </w:rPr>
              <w:t xml:space="preserve"> (for contracts impacting information technology)</w:t>
            </w:r>
            <w:r w:rsidR="00E84383" w:rsidRPr="0054008A">
              <w:rPr>
                <w:b/>
                <w:sz w:val="20"/>
                <w:szCs w:val="20"/>
              </w:rPr>
              <w:t xml:space="preserve">: </w:t>
            </w:r>
          </w:p>
          <w:p w14:paraId="3FF16D76" w14:textId="5425D1DE" w:rsidR="00E84383" w:rsidRPr="0054008A" w:rsidRDefault="00E84383" w:rsidP="006F1210">
            <w:pPr>
              <w:rPr>
                <w:b/>
                <w:sz w:val="20"/>
                <w:szCs w:val="20"/>
              </w:rPr>
            </w:pPr>
            <w:r w:rsidRPr="0054008A">
              <w:rPr>
                <w:sz w:val="20"/>
                <w:szCs w:val="20"/>
              </w:rPr>
              <w:t xml:space="preserve"> [</w:t>
            </w:r>
            <w:sdt>
              <w:sdtPr>
                <w:rPr>
                  <w:sz w:val="20"/>
                  <w:szCs w:val="20"/>
                </w:rPr>
                <w:id w:val="-155352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008A">
              <w:rPr>
                <w:sz w:val="20"/>
                <w:szCs w:val="20"/>
              </w:rPr>
              <w:t>] have no objections, [</w:t>
            </w:r>
            <w:sdt>
              <w:sdtPr>
                <w:rPr>
                  <w:sz w:val="20"/>
                  <w:szCs w:val="20"/>
                </w:rPr>
                <w:id w:val="-89897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008A">
              <w:rPr>
                <w:sz w:val="20"/>
                <w:szCs w:val="20"/>
              </w:rPr>
              <w:t>] have certain concerns [</w:t>
            </w:r>
            <w:r w:rsidRPr="008B24F5">
              <w:rPr>
                <w:sz w:val="20"/>
                <w:szCs w:val="20"/>
                <w:highlight w:val="yellow"/>
              </w:rPr>
              <w:t>check one</w:t>
            </w:r>
            <w:r w:rsidRPr="0054008A">
              <w:rPr>
                <w:sz w:val="20"/>
                <w:szCs w:val="20"/>
              </w:rPr>
              <w:t xml:space="preserve">] as set forth here: </w:t>
            </w:r>
            <w:sdt>
              <w:sdtPr>
                <w:rPr>
                  <w:sz w:val="20"/>
                  <w:szCs w:val="20"/>
                </w:rPr>
                <w:id w:val="128546503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B24F5" w:rsidRPr="00284BD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FB072D1" w14:textId="5604E36A" w:rsidR="008B24F5" w:rsidRDefault="008B24F5" w:rsidP="006F1210">
            <w:pPr>
              <w:rPr>
                <w:sz w:val="20"/>
                <w:szCs w:val="20"/>
              </w:rPr>
            </w:pPr>
          </w:p>
          <w:p w14:paraId="2C011412" w14:textId="1DE428EF" w:rsidR="00E84383" w:rsidRPr="0054008A" w:rsidRDefault="00CE58CA" w:rsidP="006F121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8324399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B24F5" w:rsidRPr="008B24F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="006F1210">
              <w:rPr>
                <w:sz w:val="20"/>
                <w:szCs w:val="20"/>
              </w:rPr>
              <w:t>_</w:t>
            </w:r>
            <w:r w:rsidR="00E84383" w:rsidRPr="0054008A">
              <w:rPr>
                <w:sz w:val="20"/>
                <w:szCs w:val="20"/>
              </w:rPr>
              <w:t xml:space="preserve">                            _____________________</w:t>
            </w:r>
            <w:r w:rsidR="008B24F5">
              <w:rPr>
                <w:sz w:val="20"/>
                <w:szCs w:val="20"/>
              </w:rPr>
              <w:t>_____</w:t>
            </w:r>
            <w:r w:rsidR="00E84383" w:rsidRPr="0054008A">
              <w:rPr>
                <w:sz w:val="20"/>
                <w:szCs w:val="20"/>
              </w:rPr>
              <w:t xml:space="preserve">   </w:t>
            </w:r>
            <w:r w:rsidR="00F66AC5">
              <w:rPr>
                <w:sz w:val="20"/>
                <w:szCs w:val="20"/>
              </w:rPr>
              <w:t>_____________       ______________</w:t>
            </w:r>
            <w:r w:rsidR="00E84383" w:rsidRPr="0054008A">
              <w:rPr>
                <w:sz w:val="20"/>
                <w:szCs w:val="20"/>
              </w:rPr>
              <w:t xml:space="preserve">        </w:t>
            </w:r>
          </w:p>
          <w:p w14:paraId="406BC5F7" w14:textId="55031704" w:rsidR="00A25559" w:rsidRDefault="00E84383" w:rsidP="006F1210">
            <w:pPr>
              <w:rPr>
                <w:sz w:val="20"/>
                <w:szCs w:val="20"/>
              </w:rPr>
            </w:pPr>
            <w:r w:rsidRPr="0054008A">
              <w:rPr>
                <w:sz w:val="20"/>
                <w:szCs w:val="20"/>
              </w:rPr>
              <w:t>(Name</w:t>
            </w:r>
            <w:r w:rsidR="008B24F5">
              <w:rPr>
                <w:sz w:val="20"/>
                <w:szCs w:val="20"/>
              </w:rPr>
              <w:t xml:space="preserve"> and </w:t>
            </w:r>
            <w:proofErr w:type="gramStart"/>
            <w:r w:rsidR="008B24F5">
              <w:rPr>
                <w:sz w:val="20"/>
                <w:szCs w:val="20"/>
              </w:rPr>
              <w:t>Title</w:t>
            </w:r>
            <w:r w:rsidRPr="0054008A">
              <w:rPr>
                <w:sz w:val="20"/>
                <w:szCs w:val="20"/>
              </w:rPr>
              <w:t xml:space="preserve">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                 </w:t>
            </w:r>
            <w:r w:rsidR="008B24F5">
              <w:rPr>
                <w:sz w:val="20"/>
                <w:szCs w:val="20"/>
              </w:rPr>
              <w:t xml:space="preserve">       </w:t>
            </w:r>
            <w:proofErr w:type="gramStart"/>
            <w:r w:rsidR="008B24F5">
              <w:rPr>
                <w:sz w:val="20"/>
                <w:szCs w:val="20"/>
              </w:rPr>
              <w:t xml:space="preserve">  </w:t>
            </w:r>
            <w:r w:rsidRPr="0054008A">
              <w:rPr>
                <w:sz w:val="20"/>
                <w:szCs w:val="20"/>
              </w:rPr>
              <w:t xml:space="preserve"> (Signature)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  </w:t>
            </w:r>
            <w:r w:rsidR="008B24F5">
              <w:rPr>
                <w:sz w:val="20"/>
                <w:szCs w:val="20"/>
              </w:rPr>
              <w:t xml:space="preserve">    </w:t>
            </w:r>
            <w:proofErr w:type="gramStart"/>
            <w:r w:rsidRPr="0054008A">
              <w:rPr>
                <w:sz w:val="20"/>
                <w:szCs w:val="20"/>
              </w:rPr>
              <w:t xml:space="preserve"> </w:t>
            </w:r>
            <w:r w:rsidR="008B24F5">
              <w:rPr>
                <w:sz w:val="20"/>
                <w:szCs w:val="20"/>
              </w:rPr>
              <w:t xml:space="preserve">  </w:t>
            </w:r>
            <w:r w:rsidRPr="0054008A">
              <w:rPr>
                <w:sz w:val="20"/>
                <w:szCs w:val="20"/>
              </w:rPr>
              <w:t xml:space="preserve">(Date)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</w:t>
            </w:r>
            <w:proofErr w:type="gramStart"/>
            <w:r w:rsidRPr="0054008A">
              <w:rPr>
                <w:sz w:val="20"/>
                <w:szCs w:val="20"/>
              </w:rPr>
              <w:t xml:space="preserve">   (</w:t>
            </w:r>
            <w:proofErr w:type="gramEnd"/>
            <w:r w:rsidRPr="0054008A">
              <w:rPr>
                <w:sz w:val="20"/>
                <w:szCs w:val="20"/>
              </w:rPr>
              <w:t>Phone)</w:t>
            </w:r>
          </w:p>
          <w:p w14:paraId="7296C526" w14:textId="1D1634B3" w:rsidR="008B24F5" w:rsidRDefault="008B24F5" w:rsidP="006F1210">
            <w:pPr>
              <w:rPr>
                <w:sz w:val="20"/>
                <w:szCs w:val="20"/>
              </w:rPr>
            </w:pPr>
          </w:p>
          <w:p w14:paraId="77F06E19" w14:textId="77777777" w:rsidR="008B24F5" w:rsidRDefault="008B24F5" w:rsidP="006F1210">
            <w:pPr>
              <w:rPr>
                <w:sz w:val="20"/>
                <w:szCs w:val="20"/>
              </w:rPr>
            </w:pPr>
          </w:p>
          <w:p w14:paraId="4FED2AFC" w14:textId="7F6429B5" w:rsidR="008B24F5" w:rsidRDefault="006F1210" w:rsidP="003036ED">
            <w:pPr>
              <w:rPr>
                <w:b/>
                <w:sz w:val="20"/>
                <w:szCs w:val="20"/>
              </w:rPr>
            </w:pPr>
            <w:r w:rsidRPr="00F66AC5">
              <w:rPr>
                <w:b/>
                <w:sz w:val="20"/>
                <w:szCs w:val="20"/>
                <w:u w:val="single"/>
              </w:rPr>
              <w:t>Review by the Enterprise Privacy Officer (for contracts involving Protected Health Information including business associate agreements</w:t>
            </w:r>
            <w:r w:rsidR="00F66AC5">
              <w:rPr>
                <w:b/>
                <w:sz w:val="20"/>
                <w:szCs w:val="20"/>
                <w:u w:val="single"/>
              </w:rPr>
              <w:t>)</w:t>
            </w:r>
            <w:r>
              <w:rPr>
                <w:b/>
                <w:sz w:val="20"/>
                <w:szCs w:val="20"/>
              </w:rPr>
              <w:t xml:space="preserve">: </w:t>
            </w:r>
            <w:r w:rsidR="00FF7EB5" w:rsidRPr="0054008A">
              <w:rPr>
                <w:sz w:val="20"/>
                <w:szCs w:val="20"/>
              </w:rPr>
              <w:t>[</w:t>
            </w:r>
            <w:sdt>
              <w:sdtPr>
                <w:rPr>
                  <w:sz w:val="20"/>
                  <w:szCs w:val="20"/>
                </w:rPr>
                <w:id w:val="126202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E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F7EB5" w:rsidRPr="0054008A">
              <w:rPr>
                <w:sz w:val="20"/>
                <w:szCs w:val="20"/>
              </w:rPr>
              <w:t>] have no objections, [</w:t>
            </w:r>
            <w:sdt>
              <w:sdtPr>
                <w:rPr>
                  <w:sz w:val="20"/>
                  <w:szCs w:val="20"/>
                </w:rPr>
                <w:id w:val="-209793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E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F7EB5" w:rsidRPr="0054008A">
              <w:rPr>
                <w:sz w:val="20"/>
                <w:szCs w:val="20"/>
              </w:rPr>
              <w:t>] have certain concerns [</w:t>
            </w:r>
            <w:r w:rsidR="00FF7EB5" w:rsidRPr="008B24F5">
              <w:rPr>
                <w:sz w:val="20"/>
                <w:szCs w:val="20"/>
                <w:highlight w:val="yellow"/>
              </w:rPr>
              <w:t>check one</w:t>
            </w:r>
            <w:r w:rsidR="00FF7EB5" w:rsidRPr="0054008A">
              <w:rPr>
                <w:sz w:val="20"/>
                <w:szCs w:val="20"/>
              </w:rPr>
              <w:t xml:space="preserve">] as set forth here: </w:t>
            </w:r>
            <w:sdt>
              <w:sdtPr>
                <w:rPr>
                  <w:sz w:val="20"/>
                  <w:szCs w:val="20"/>
                </w:rPr>
                <w:id w:val="-882716325"/>
                <w:placeholder>
                  <w:docPart w:val="604BD488F39849B99D300981066B2F14"/>
                </w:placeholder>
                <w:showingPlcHdr/>
              </w:sdtPr>
              <w:sdtEndPr/>
              <w:sdtContent>
                <w:r w:rsidR="00FF7EB5" w:rsidRPr="00284BD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E60D202" w14:textId="60EAEB4D" w:rsidR="008B24F5" w:rsidRDefault="008B24F5" w:rsidP="003036ED">
            <w:pPr>
              <w:rPr>
                <w:b/>
                <w:sz w:val="20"/>
                <w:szCs w:val="20"/>
              </w:rPr>
            </w:pPr>
          </w:p>
          <w:p w14:paraId="5E5528F7" w14:textId="77777777" w:rsidR="008B24F5" w:rsidRPr="0054008A" w:rsidRDefault="00CE58CA" w:rsidP="008B24F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02322788"/>
                <w:placeholder>
                  <w:docPart w:val="F8A56B67B2B149D3A4625E0F5B48DBD5"/>
                </w:placeholder>
                <w:showingPlcHdr/>
              </w:sdtPr>
              <w:sdtEndPr/>
              <w:sdtContent>
                <w:r w:rsidR="008B24F5" w:rsidRPr="008B24F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="008B24F5">
              <w:rPr>
                <w:sz w:val="20"/>
                <w:szCs w:val="20"/>
              </w:rPr>
              <w:t>_</w:t>
            </w:r>
            <w:r w:rsidR="008B24F5" w:rsidRPr="0054008A">
              <w:rPr>
                <w:sz w:val="20"/>
                <w:szCs w:val="20"/>
              </w:rPr>
              <w:t xml:space="preserve">                            _____________________</w:t>
            </w:r>
            <w:r w:rsidR="008B24F5">
              <w:rPr>
                <w:sz w:val="20"/>
                <w:szCs w:val="20"/>
              </w:rPr>
              <w:t>_____</w:t>
            </w:r>
            <w:r w:rsidR="008B24F5" w:rsidRPr="0054008A">
              <w:rPr>
                <w:sz w:val="20"/>
                <w:szCs w:val="20"/>
              </w:rPr>
              <w:t xml:space="preserve">   </w:t>
            </w:r>
            <w:r w:rsidR="008B24F5">
              <w:rPr>
                <w:sz w:val="20"/>
                <w:szCs w:val="20"/>
              </w:rPr>
              <w:t>_____________       ______________</w:t>
            </w:r>
            <w:r w:rsidR="008B24F5" w:rsidRPr="0054008A">
              <w:rPr>
                <w:sz w:val="20"/>
                <w:szCs w:val="20"/>
              </w:rPr>
              <w:t xml:space="preserve">        </w:t>
            </w:r>
          </w:p>
          <w:p w14:paraId="04117C20" w14:textId="77777777" w:rsidR="008B24F5" w:rsidRDefault="008B24F5" w:rsidP="008B24F5">
            <w:pPr>
              <w:rPr>
                <w:sz w:val="20"/>
                <w:szCs w:val="20"/>
              </w:rPr>
            </w:pPr>
            <w:r w:rsidRPr="0054008A">
              <w:rPr>
                <w:sz w:val="20"/>
                <w:szCs w:val="20"/>
              </w:rPr>
              <w:t>(Name</w:t>
            </w:r>
            <w:r>
              <w:rPr>
                <w:sz w:val="20"/>
                <w:szCs w:val="20"/>
              </w:rPr>
              <w:t xml:space="preserve"> and </w:t>
            </w:r>
            <w:proofErr w:type="gramStart"/>
            <w:r>
              <w:rPr>
                <w:sz w:val="20"/>
                <w:szCs w:val="20"/>
              </w:rPr>
              <w:t>Title</w:t>
            </w:r>
            <w:r w:rsidRPr="0054008A">
              <w:rPr>
                <w:sz w:val="20"/>
                <w:szCs w:val="20"/>
              </w:rPr>
              <w:t xml:space="preserve">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                 </w:t>
            </w:r>
            <w:r>
              <w:rPr>
                <w:sz w:val="20"/>
                <w:szCs w:val="20"/>
              </w:rPr>
              <w:t xml:space="preserve">       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r w:rsidRPr="0054008A">
              <w:rPr>
                <w:sz w:val="20"/>
                <w:szCs w:val="20"/>
              </w:rPr>
              <w:t xml:space="preserve"> (Signature)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  </w:t>
            </w:r>
            <w:r>
              <w:rPr>
                <w:sz w:val="20"/>
                <w:szCs w:val="20"/>
              </w:rPr>
              <w:t xml:space="preserve">    </w:t>
            </w:r>
            <w:proofErr w:type="gramStart"/>
            <w:r w:rsidRPr="005400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Pr="0054008A">
              <w:rPr>
                <w:sz w:val="20"/>
                <w:szCs w:val="20"/>
              </w:rPr>
              <w:t xml:space="preserve">(Date)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</w:t>
            </w:r>
            <w:proofErr w:type="gramStart"/>
            <w:r w:rsidRPr="0054008A">
              <w:rPr>
                <w:sz w:val="20"/>
                <w:szCs w:val="20"/>
              </w:rPr>
              <w:t xml:space="preserve">   (</w:t>
            </w:r>
            <w:proofErr w:type="gramEnd"/>
            <w:r w:rsidRPr="0054008A">
              <w:rPr>
                <w:sz w:val="20"/>
                <w:szCs w:val="20"/>
              </w:rPr>
              <w:t>Phone)</w:t>
            </w:r>
          </w:p>
          <w:p w14:paraId="7A23E23C" w14:textId="77777777" w:rsidR="008B24F5" w:rsidRDefault="008B24F5" w:rsidP="006F1210">
            <w:pPr>
              <w:rPr>
                <w:b/>
                <w:sz w:val="20"/>
                <w:szCs w:val="20"/>
              </w:rPr>
            </w:pPr>
          </w:p>
          <w:p w14:paraId="5497894F" w14:textId="5C96E7D2" w:rsidR="006F1210" w:rsidRDefault="00E84383" w:rsidP="006F1210">
            <w:pPr>
              <w:rPr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</w:rPr>
              <w:t xml:space="preserve">Review by </w:t>
            </w:r>
            <w:sdt>
              <w:sdtPr>
                <w:rPr>
                  <w:b/>
                  <w:sz w:val="20"/>
                  <w:szCs w:val="20"/>
                </w:rPr>
                <w:id w:val="-16359392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B24F5" w:rsidRPr="00284BD4">
                  <w:rPr>
                    <w:rStyle w:val="PlaceholderText"/>
                  </w:rPr>
                  <w:t>Click or tap here to enter text.</w:t>
                </w:r>
              </w:sdtContent>
            </w:sdt>
            <w:r w:rsidR="00845C2C">
              <w:rPr>
                <w:b/>
                <w:sz w:val="20"/>
                <w:szCs w:val="20"/>
              </w:rPr>
              <w:t>_</w:t>
            </w:r>
            <w:r w:rsidR="005D0752">
              <w:rPr>
                <w:b/>
                <w:sz w:val="20"/>
                <w:szCs w:val="20"/>
              </w:rPr>
              <w:t xml:space="preserve"> [other Augusta University</w:t>
            </w:r>
            <w:r w:rsidRPr="0054008A">
              <w:rPr>
                <w:b/>
                <w:sz w:val="20"/>
                <w:szCs w:val="20"/>
              </w:rPr>
              <w:t xml:space="preserve"> office]</w:t>
            </w:r>
            <w:proofErr w:type="gramStart"/>
            <w:r w:rsidRPr="0054008A">
              <w:rPr>
                <w:b/>
                <w:sz w:val="20"/>
                <w:szCs w:val="20"/>
              </w:rPr>
              <w:t xml:space="preserve">: </w:t>
            </w:r>
            <w:r w:rsidRPr="0054008A">
              <w:rPr>
                <w:sz w:val="20"/>
                <w:szCs w:val="20"/>
              </w:rPr>
              <w:t xml:space="preserve"> [</w:t>
            </w:r>
            <w:proofErr w:type="gramEnd"/>
            <w:sdt>
              <w:sdtPr>
                <w:rPr>
                  <w:sz w:val="20"/>
                  <w:szCs w:val="20"/>
                </w:rPr>
                <w:id w:val="-16239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008A">
              <w:rPr>
                <w:sz w:val="20"/>
                <w:szCs w:val="20"/>
              </w:rPr>
              <w:t>] have no objections, [</w:t>
            </w:r>
            <w:sdt>
              <w:sdtPr>
                <w:rPr>
                  <w:sz w:val="20"/>
                  <w:szCs w:val="20"/>
                </w:rPr>
                <w:id w:val="102182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E1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54008A">
              <w:rPr>
                <w:sz w:val="20"/>
                <w:szCs w:val="20"/>
              </w:rPr>
              <w:t>] have certain concerns [</w:t>
            </w:r>
            <w:r w:rsidRPr="008B24F5">
              <w:rPr>
                <w:sz w:val="20"/>
                <w:szCs w:val="20"/>
                <w:highlight w:val="yellow"/>
              </w:rPr>
              <w:t>check one</w:t>
            </w:r>
            <w:r w:rsidRPr="0054008A">
              <w:rPr>
                <w:sz w:val="20"/>
                <w:szCs w:val="20"/>
              </w:rPr>
              <w:t xml:space="preserve">] as set forth here: </w:t>
            </w:r>
            <w:sdt>
              <w:sdtPr>
                <w:rPr>
                  <w:sz w:val="20"/>
                  <w:szCs w:val="20"/>
                </w:rPr>
                <w:id w:val="-129244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B24F5" w:rsidRPr="00284BD4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47B9019" w14:textId="67F5B043" w:rsidR="00DD7E2E" w:rsidRDefault="00CE58CA" w:rsidP="006F1210">
            <w:pPr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20424668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8B24F5" w:rsidRPr="008B24F5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 w:rsidR="00E84383" w:rsidRPr="00845C2C">
              <w:rPr>
                <w:b/>
                <w:sz w:val="20"/>
                <w:szCs w:val="20"/>
              </w:rPr>
              <w:t xml:space="preserve">_      </w:t>
            </w:r>
            <w:r w:rsidR="008B24F5">
              <w:rPr>
                <w:b/>
                <w:sz w:val="20"/>
                <w:szCs w:val="20"/>
              </w:rPr>
              <w:t xml:space="preserve">                   </w:t>
            </w:r>
            <w:r w:rsidR="003D2DBA">
              <w:rPr>
                <w:sz w:val="20"/>
                <w:szCs w:val="20"/>
              </w:rPr>
              <w:t>___________________</w:t>
            </w:r>
            <w:r w:rsidR="008B24F5">
              <w:rPr>
                <w:sz w:val="20"/>
                <w:szCs w:val="20"/>
              </w:rPr>
              <w:t>_________</w:t>
            </w:r>
            <w:proofErr w:type="gramStart"/>
            <w:r w:rsidR="003D2DBA" w:rsidRPr="0054008A">
              <w:rPr>
                <w:sz w:val="20"/>
                <w:szCs w:val="20"/>
              </w:rPr>
              <w:t xml:space="preserve">  </w:t>
            </w:r>
            <w:r w:rsidR="003D2DBA">
              <w:rPr>
                <w:sz w:val="20"/>
                <w:szCs w:val="20"/>
              </w:rPr>
              <w:t xml:space="preserve">  ______________       </w:t>
            </w:r>
            <w:proofErr w:type="gramEnd"/>
            <w:r w:rsidR="003D2DBA">
              <w:rPr>
                <w:sz w:val="20"/>
                <w:szCs w:val="20"/>
              </w:rPr>
              <w:t>________________</w:t>
            </w:r>
          </w:p>
          <w:p w14:paraId="2353EBFF" w14:textId="5AFB3843" w:rsidR="00E84383" w:rsidRPr="0054008A" w:rsidRDefault="00E84383" w:rsidP="003D2DBA">
            <w:pPr>
              <w:rPr>
                <w:b/>
                <w:sz w:val="20"/>
                <w:szCs w:val="20"/>
              </w:rPr>
            </w:pPr>
            <w:r w:rsidRPr="0054008A">
              <w:rPr>
                <w:sz w:val="20"/>
                <w:szCs w:val="20"/>
              </w:rPr>
              <w:t>(Name</w:t>
            </w:r>
            <w:r w:rsidR="008B24F5">
              <w:rPr>
                <w:sz w:val="20"/>
                <w:szCs w:val="20"/>
              </w:rPr>
              <w:t xml:space="preserve"> and </w:t>
            </w:r>
            <w:proofErr w:type="gramStart"/>
            <w:r w:rsidR="008B24F5">
              <w:rPr>
                <w:sz w:val="20"/>
                <w:szCs w:val="20"/>
              </w:rPr>
              <w:t>Title</w:t>
            </w:r>
            <w:r w:rsidRPr="0054008A">
              <w:rPr>
                <w:sz w:val="20"/>
                <w:szCs w:val="20"/>
              </w:rPr>
              <w:t xml:space="preserve">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                  </w:t>
            </w:r>
            <w:r w:rsidR="008B24F5">
              <w:rPr>
                <w:sz w:val="20"/>
                <w:szCs w:val="20"/>
              </w:rPr>
              <w:t xml:space="preserve">   </w:t>
            </w:r>
            <w:proofErr w:type="gramStart"/>
            <w:r w:rsidR="008B24F5">
              <w:rPr>
                <w:sz w:val="20"/>
                <w:szCs w:val="20"/>
              </w:rPr>
              <w:t xml:space="preserve">   </w:t>
            </w:r>
            <w:r w:rsidRPr="0054008A">
              <w:rPr>
                <w:sz w:val="20"/>
                <w:szCs w:val="20"/>
              </w:rPr>
              <w:t xml:space="preserve">(Signature)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</w:t>
            </w:r>
            <w:r w:rsidR="008B24F5">
              <w:rPr>
                <w:sz w:val="20"/>
                <w:szCs w:val="20"/>
              </w:rPr>
              <w:t xml:space="preserve">            </w:t>
            </w:r>
            <w:proofErr w:type="gramStart"/>
            <w:r w:rsidR="008B24F5">
              <w:rPr>
                <w:sz w:val="20"/>
                <w:szCs w:val="20"/>
              </w:rPr>
              <w:t xml:space="preserve">  </w:t>
            </w:r>
            <w:r w:rsidRPr="0054008A">
              <w:rPr>
                <w:sz w:val="20"/>
                <w:szCs w:val="20"/>
              </w:rPr>
              <w:t xml:space="preserve"> (Date)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</w:t>
            </w:r>
            <w:proofErr w:type="gramStart"/>
            <w:r w:rsidRPr="0054008A">
              <w:rPr>
                <w:sz w:val="20"/>
                <w:szCs w:val="20"/>
              </w:rPr>
              <w:t xml:space="preserve">   (</w:t>
            </w:r>
            <w:proofErr w:type="gramEnd"/>
            <w:r w:rsidRPr="0054008A">
              <w:rPr>
                <w:sz w:val="20"/>
                <w:szCs w:val="20"/>
              </w:rPr>
              <w:t>Phone)</w:t>
            </w:r>
          </w:p>
        </w:tc>
      </w:tr>
      <w:tr w:rsidR="00573FA6" w:rsidRPr="0054008A" w14:paraId="26860086" w14:textId="77777777" w:rsidTr="009F0D46">
        <w:tc>
          <w:tcPr>
            <w:tcW w:w="11389" w:type="dxa"/>
          </w:tcPr>
          <w:p w14:paraId="55E41160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01EEDC7D" w14:textId="5955E3FF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4F188CF2" w14:textId="77777777" w:rsidR="00FE4166" w:rsidRDefault="00FE4166" w:rsidP="00573FA6">
            <w:pPr>
              <w:rPr>
                <w:b/>
                <w:sz w:val="20"/>
                <w:szCs w:val="20"/>
              </w:rPr>
            </w:pPr>
          </w:p>
          <w:p w14:paraId="2023F0CE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13079FB1" w14:textId="210278AD" w:rsidR="00573FA6" w:rsidRDefault="00573FA6" w:rsidP="00573FA6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  <w:r w:rsidRPr="0054008A">
              <w:rPr>
                <w:b/>
                <w:sz w:val="20"/>
                <w:szCs w:val="20"/>
              </w:rPr>
              <w:t xml:space="preserve">.    </w:t>
            </w:r>
            <w:r>
              <w:rPr>
                <w:b/>
                <w:sz w:val="20"/>
                <w:szCs w:val="20"/>
              </w:rPr>
              <w:t xml:space="preserve">CERTIFICATION BY RESPONSIBLE AUGUSTA UNIVERSITY </w:t>
            </w:r>
            <w:r w:rsidRPr="0054008A">
              <w:rPr>
                <w:b/>
                <w:sz w:val="20"/>
                <w:szCs w:val="20"/>
              </w:rPr>
              <w:t>PERSONNEL</w:t>
            </w:r>
          </w:p>
        </w:tc>
      </w:tr>
      <w:tr w:rsidR="00573FA6" w:rsidRPr="0054008A" w14:paraId="15334DB4" w14:textId="77777777" w:rsidTr="009F0D46">
        <w:tc>
          <w:tcPr>
            <w:tcW w:w="11389" w:type="dxa"/>
          </w:tcPr>
          <w:p w14:paraId="57435F42" w14:textId="77777777" w:rsidR="00573FA6" w:rsidRPr="0054008A" w:rsidRDefault="00573FA6" w:rsidP="00573FA6">
            <w:pPr>
              <w:rPr>
                <w:sz w:val="20"/>
                <w:szCs w:val="20"/>
              </w:rPr>
            </w:pPr>
            <w:r w:rsidRPr="0096565A">
              <w:rPr>
                <w:b/>
                <w:sz w:val="20"/>
                <w:szCs w:val="20"/>
                <w:u w:val="single"/>
              </w:rPr>
              <w:lastRenderedPageBreak/>
              <w:t>I have read the attached contract in its entirety.</w:t>
            </w:r>
            <w:r w:rsidRPr="0054008A">
              <w:rPr>
                <w:sz w:val="20"/>
                <w:szCs w:val="20"/>
              </w:rPr>
              <w:t xml:space="preserve">  The contract accurately describes the agreement between the parties, including goods and/or services provided (for example, description of goods, delivery t</w:t>
            </w:r>
            <w:r>
              <w:rPr>
                <w:sz w:val="20"/>
                <w:szCs w:val="20"/>
              </w:rPr>
              <w:t xml:space="preserve">erms, statement </w:t>
            </w:r>
            <w:r w:rsidRPr="0054008A">
              <w:rPr>
                <w:sz w:val="20"/>
                <w:szCs w:val="20"/>
              </w:rPr>
              <w:t>of work) and obligations imposed (for example, manner and dates of payment, confidentiality provisions).  I bel</w:t>
            </w:r>
            <w:r>
              <w:rPr>
                <w:sz w:val="20"/>
                <w:szCs w:val="20"/>
              </w:rPr>
              <w:t>ieve that the contract is in Augusta University’</w:t>
            </w:r>
            <w:r w:rsidRPr="0054008A">
              <w:rPr>
                <w:sz w:val="20"/>
                <w:szCs w:val="20"/>
              </w:rPr>
              <w:t xml:space="preserve">s best </w:t>
            </w:r>
            <w:proofErr w:type="gramStart"/>
            <w:r w:rsidRPr="0054008A">
              <w:rPr>
                <w:sz w:val="20"/>
                <w:szCs w:val="20"/>
              </w:rPr>
              <w:t>interest</w:t>
            </w:r>
            <w:proofErr w:type="gramEnd"/>
            <w:r w:rsidRPr="0054008A">
              <w:rPr>
                <w:sz w:val="20"/>
                <w:szCs w:val="20"/>
              </w:rPr>
              <w:t xml:space="preserve"> that the</w:t>
            </w:r>
            <w:r>
              <w:rPr>
                <w:sz w:val="20"/>
                <w:szCs w:val="20"/>
              </w:rPr>
              <w:t xml:space="preserve"> activity is consistent with Augusta University’s mission, and that Augusta University</w:t>
            </w:r>
            <w:r w:rsidRPr="0054008A">
              <w:rPr>
                <w:sz w:val="20"/>
                <w:szCs w:val="20"/>
              </w:rPr>
              <w:t xml:space="preserve"> can perform its obligations in the contract.  </w:t>
            </w:r>
            <w:r w:rsidRPr="0096565A">
              <w:rPr>
                <w:b/>
                <w:sz w:val="20"/>
                <w:szCs w:val="20"/>
                <w:u w:val="single"/>
              </w:rPr>
              <w:t xml:space="preserve">I accept responsibility for </w:t>
            </w:r>
            <w:proofErr w:type="gramStart"/>
            <w:r w:rsidRPr="0096565A">
              <w:rPr>
                <w:b/>
                <w:sz w:val="20"/>
                <w:szCs w:val="20"/>
                <w:u w:val="single"/>
              </w:rPr>
              <w:t>routing</w:t>
            </w:r>
            <w:proofErr w:type="gramEnd"/>
            <w:r w:rsidRPr="0096565A">
              <w:rPr>
                <w:b/>
                <w:sz w:val="20"/>
                <w:szCs w:val="20"/>
                <w:u w:val="single"/>
              </w:rPr>
              <w:t xml:space="preserve"> this contract and for managing it if it is </w:t>
            </w:r>
            <w:proofErr w:type="gramStart"/>
            <w:r w:rsidRPr="0096565A">
              <w:rPr>
                <w:b/>
                <w:sz w:val="20"/>
                <w:szCs w:val="20"/>
                <w:u w:val="single"/>
              </w:rPr>
              <w:t>executed</w:t>
            </w:r>
            <w:proofErr w:type="gramEnd"/>
            <w:r w:rsidRPr="0096565A">
              <w:rPr>
                <w:b/>
                <w:sz w:val="20"/>
                <w:szCs w:val="20"/>
                <w:u w:val="single"/>
              </w:rPr>
              <w:t>.</w:t>
            </w:r>
            <w:r w:rsidRPr="0054008A">
              <w:rPr>
                <w:sz w:val="20"/>
                <w:szCs w:val="20"/>
              </w:rPr>
              <w:t xml:space="preserve">   </w:t>
            </w:r>
          </w:p>
          <w:p w14:paraId="4EAA57F8" w14:textId="77777777" w:rsidR="00573FA6" w:rsidRDefault="00573FA6" w:rsidP="00573FA6">
            <w:pPr>
              <w:rPr>
                <w:sz w:val="20"/>
                <w:szCs w:val="20"/>
              </w:rPr>
            </w:pPr>
            <w:r w:rsidRPr="0054008A">
              <w:rPr>
                <w:sz w:val="20"/>
                <w:szCs w:val="20"/>
              </w:rPr>
              <w:t xml:space="preserve"> </w:t>
            </w:r>
          </w:p>
          <w:p w14:paraId="77FD9BA2" w14:textId="77777777" w:rsidR="00573FA6" w:rsidRDefault="00573FA6" w:rsidP="00573FA6">
            <w:pPr>
              <w:rPr>
                <w:sz w:val="20"/>
                <w:szCs w:val="20"/>
              </w:rPr>
            </w:pPr>
            <w:r w:rsidRPr="0054008A">
              <w:rPr>
                <w:sz w:val="20"/>
                <w:szCs w:val="20"/>
              </w:rPr>
              <w:t xml:space="preserve">______________________________________       </w:t>
            </w:r>
            <w:r>
              <w:rPr>
                <w:sz w:val="20"/>
                <w:szCs w:val="20"/>
              </w:rPr>
              <w:t>_</w:t>
            </w:r>
            <w:sdt>
              <w:sdtPr>
                <w:rPr>
                  <w:sz w:val="20"/>
                  <w:szCs w:val="20"/>
                </w:rPr>
                <w:id w:val="2036540783"/>
                <w:placeholder>
                  <w:docPart w:val="0318C6DE61F54A9BA2CC69BDC4F3C1AC"/>
                </w:placeholder>
                <w:showingPlcHdr/>
              </w:sdtPr>
              <w:sdtEndPr/>
              <w:sdtContent>
                <w:r w:rsidRPr="006843D7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sz w:val="20"/>
                <w:szCs w:val="20"/>
              </w:rPr>
              <w:t>_                       _________________________</w:t>
            </w:r>
          </w:p>
          <w:p w14:paraId="57488E2F" w14:textId="77777777" w:rsidR="00573FA6" w:rsidRDefault="00573FA6" w:rsidP="00573FA6">
            <w:pPr>
              <w:rPr>
                <w:sz w:val="20"/>
                <w:szCs w:val="20"/>
              </w:rPr>
            </w:pPr>
            <w:r w:rsidRPr="0054008A">
              <w:rPr>
                <w:sz w:val="20"/>
                <w:szCs w:val="20"/>
              </w:rPr>
              <w:t>(</w:t>
            </w:r>
            <w:proofErr w:type="gramStart"/>
            <w:r w:rsidRPr="0054008A">
              <w:rPr>
                <w:sz w:val="20"/>
                <w:szCs w:val="20"/>
              </w:rPr>
              <w:t xml:space="preserve">Signature)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                                 </w:t>
            </w:r>
            <w:r>
              <w:rPr>
                <w:sz w:val="20"/>
                <w:szCs w:val="20"/>
              </w:rPr>
              <w:t xml:space="preserve">            </w:t>
            </w:r>
            <w:proofErr w:type="gramStart"/>
            <w:r>
              <w:rPr>
                <w:sz w:val="20"/>
                <w:szCs w:val="20"/>
              </w:rPr>
              <w:t xml:space="preserve">   (Name) 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Date)</w:t>
            </w:r>
          </w:p>
          <w:p w14:paraId="1583967D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  <w:u w:val="single"/>
              </w:rPr>
              <w:t>Approval by Dean of School / Vice President</w:t>
            </w:r>
            <w:r w:rsidRPr="0054008A">
              <w:rPr>
                <w:sz w:val="20"/>
                <w:szCs w:val="20"/>
                <w:u w:val="single"/>
              </w:rPr>
              <w:t xml:space="preserve">: </w:t>
            </w:r>
            <w:r w:rsidRPr="0054008A">
              <w:rPr>
                <w:sz w:val="20"/>
                <w:szCs w:val="20"/>
              </w:rPr>
              <w:t>The attached contract is approved.  It is appropriate an</w:t>
            </w:r>
            <w:r>
              <w:rPr>
                <w:sz w:val="20"/>
                <w:szCs w:val="20"/>
              </w:rPr>
              <w:t>d necessary to the School’s /Augusta University</w:t>
            </w:r>
            <w:r w:rsidRPr="0054008A">
              <w:rPr>
                <w:sz w:val="20"/>
                <w:szCs w:val="20"/>
              </w:rPr>
              <w:t xml:space="preserve">’s mission and priorities and such entity can furnish the services, materials, and/or funds designated in the contract. </w:t>
            </w:r>
          </w:p>
          <w:p w14:paraId="74310516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</w:t>
            </w:r>
            <w:r w:rsidRPr="00845C2C">
              <w:rPr>
                <w:b/>
                <w:sz w:val="20"/>
                <w:szCs w:val="20"/>
              </w:rPr>
              <w:t xml:space="preserve">              </w:t>
            </w:r>
            <w:sdt>
              <w:sdtPr>
                <w:rPr>
                  <w:b/>
                  <w:sz w:val="20"/>
                  <w:szCs w:val="20"/>
                </w:rPr>
                <w:id w:val="91518104"/>
                <w:placeholder>
                  <w:docPart w:val="0318C6DE61F54A9BA2CC69BDC4F3C1AC"/>
                </w:placeholder>
                <w:showingPlcHdr/>
              </w:sdtPr>
              <w:sdtEndPr/>
              <w:sdtContent>
                <w:r w:rsidRPr="006843D7">
                  <w:rPr>
                    <w:rStyle w:val="PlaceholderText"/>
                    <w:u w:val="single"/>
                  </w:rPr>
                  <w:t>Click or tap here to enter text.</w:t>
                </w:r>
              </w:sdtContent>
            </w:sdt>
            <w:r>
              <w:rPr>
                <w:b/>
                <w:sz w:val="20"/>
                <w:szCs w:val="20"/>
              </w:rPr>
              <w:t>_                          _________________________</w:t>
            </w:r>
          </w:p>
          <w:p w14:paraId="179D085E" w14:textId="77777777" w:rsidR="00573FA6" w:rsidRDefault="00573FA6" w:rsidP="00573FA6">
            <w:pPr>
              <w:rPr>
                <w:sz w:val="20"/>
                <w:szCs w:val="20"/>
              </w:rPr>
            </w:pPr>
            <w:r w:rsidRPr="0054008A">
              <w:rPr>
                <w:sz w:val="20"/>
                <w:szCs w:val="20"/>
              </w:rPr>
              <w:t>(</w:t>
            </w:r>
            <w:proofErr w:type="gramStart"/>
            <w:r w:rsidRPr="0054008A">
              <w:rPr>
                <w:sz w:val="20"/>
                <w:szCs w:val="20"/>
              </w:rPr>
              <w:t xml:space="preserve">Signature)   </w:t>
            </w:r>
            <w:proofErr w:type="gramEnd"/>
            <w:r w:rsidRPr="0054008A"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 xml:space="preserve">                                           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 xml:space="preserve">Name - </w:t>
            </w:r>
            <w:proofErr w:type="gramStart"/>
            <w:r>
              <w:rPr>
                <w:sz w:val="20"/>
                <w:szCs w:val="20"/>
              </w:rPr>
              <w:t>Title</w:t>
            </w:r>
            <w:r w:rsidRPr="0054008A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Date)</w:t>
            </w:r>
          </w:p>
          <w:p w14:paraId="05E09EA8" w14:textId="77777777" w:rsidR="00573FA6" w:rsidRPr="0054008A" w:rsidRDefault="00573FA6" w:rsidP="00573FA6">
            <w:pPr>
              <w:rPr>
                <w:b/>
                <w:sz w:val="20"/>
                <w:szCs w:val="20"/>
              </w:rPr>
            </w:pPr>
          </w:p>
        </w:tc>
      </w:tr>
      <w:tr w:rsidR="00573FA6" w:rsidRPr="0054008A" w14:paraId="4BBCE9F9" w14:textId="77777777" w:rsidTr="009F0D46">
        <w:tc>
          <w:tcPr>
            <w:tcW w:w="11389" w:type="dxa"/>
          </w:tcPr>
          <w:p w14:paraId="472FAE17" w14:textId="13683E20" w:rsidR="00573FA6" w:rsidRDefault="00573FA6" w:rsidP="00573FA6">
            <w:pPr>
              <w:rPr>
                <w:b/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</w:rPr>
              <w:t>Received by OLA:</w:t>
            </w:r>
            <w:r>
              <w:rPr>
                <w:b/>
                <w:sz w:val="20"/>
                <w:szCs w:val="20"/>
              </w:rPr>
              <w:t xml:space="preserve"> __________________________    A</w:t>
            </w:r>
            <w:r w:rsidRPr="0054008A">
              <w:rPr>
                <w:b/>
                <w:sz w:val="20"/>
                <w:szCs w:val="20"/>
              </w:rPr>
              <w:t>ssigned to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 xml:space="preserve">_______________________      </w:t>
            </w:r>
            <w:r w:rsidRPr="0054008A">
              <w:rPr>
                <w:b/>
                <w:sz w:val="20"/>
                <w:szCs w:val="20"/>
              </w:rPr>
              <w:t xml:space="preserve">on </w:t>
            </w:r>
            <w:proofErr w:type="gramEnd"/>
            <w:r>
              <w:rPr>
                <w:b/>
                <w:sz w:val="20"/>
                <w:szCs w:val="20"/>
              </w:rPr>
              <w:t xml:space="preserve">_______________________               </w:t>
            </w:r>
          </w:p>
          <w:p w14:paraId="6C38AE7B" w14:textId="03D8D0DB" w:rsidR="00573FA6" w:rsidRDefault="00573FA6" w:rsidP="00573FA6">
            <w:pPr>
              <w:rPr>
                <w:b/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</w:rPr>
              <w:t xml:space="preserve">Review completed </w:t>
            </w:r>
            <w:proofErr w:type="spellStart"/>
            <w:r w:rsidRPr="0054008A">
              <w:rPr>
                <w:b/>
                <w:sz w:val="20"/>
                <w:szCs w:val="20"/>
              </w:rPr>
              <w:t>on</w:t>
            </w:r>
            <w:r>
              <w:rPr>
                <w:b/>
                <w:sz w:val="20"/>
                <w:szCs w:val="20"/>
              </w:rPr>
              <w:t>________________________________</w:t>
            </w:r>
            <w:proofErr w:type="gramStart"/>
            <w:r w:rsidRPr="0054008A">
              <w:rPr>
                <w:b/>
                <w:sz w:val="20"/>
                <w:szCs w:val="20"/>
              </w:rPr>
              <w:t>by</w:t>
            </w:r>
            <w:proofErr w:type="spellEnd"/>
            <w:r w:rsidRPr="005400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_</w:t>
            </w:r>
            <w:proofErr w:type="gramEnd"/>
            <w:r>
              <w:rPr>
                <w:b/>
                <w:sz w:val="20"/>
                <w:szCs w:val="20"/>
              </w:rPr>
              <w:t>________________________________</w:t>
            </w:r>
          </w:p>
          <w:p w14:paraId="558A9872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41073FAE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4E22D020" w14:textId="09B7283E" w:rsidR="00573FA6" w:rsidRDefault="00573FA6" w:rsidP="00573F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WORD Document Requested from Originating Department by OLA: _________________________________</w:t>
            </w:r>
          </w:p>
          <w:p w14:paraId="28973444" w14:textId="77777777" w:rsidR="00573FA6" w:rsidRPr="0054008A" w:rsidRDefault="00573FA6" w:rsidP="00573FA6">
            <w:pPr>
              <w:rPr>
                <w:b/>
                <w:sz w:val="20"/>
                <w:szCs w:val="20"/>
              </w:rPr>
            </w:pPr>
          </w:p>
        </w:tc>
      </w:tr>
      <w:tr w:rsidR="00573FA6" w:rsidRPr="0054008A" w14:paraId="0419A9AC" w14:textId="77777777" w:rsidTr="009F0D46">
        <w:tc>
          <w:tcPr>
            <w:tcW w:w="11389" w:type="dxa"/>
          </w:tcPr>
          <w:p w14:paraId="5395AAF7" w14:textId="789D037F" w:rsidR="00573FA6" w:rsidRDefault="00573FA6" w:rsidP="00573FA6">
            <w:pPr>
              <w:rPr>
                <w:b/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</w:rPr>
              <w:t xml:space="preserve">Returned to Originating Dept: </w:t>
            </w:r>
            <w:r>
              <w:rPr>
                <w:b/>
                <w:sz w:val="20"/>
                <w:szCs w:val="20"/>
              </w:rPr>
              <w:t>__________________________</w:t>
            </w:r>
            <w:r w:rsidRPr="0054008A">
              <w:rPr>
                <w:b/>
                <w:sz w:val="20"/>
                <w:szCs w:val="20"/>
              </w:rPr>
              <w:t xml:space="preserve">    </w:t>
            </w:r>
          </w:p>
          <w:p w14:paraId="5ADB55A3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2968C40F" w14:textId="4F332915" w:rsidR="00573FA6" w:rsidRDefault="00573FA6" w:rsidP="00573FA6">
            <w:pPr>
              <w:rPr>
                <w:b/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</w:rPr>
              <w:t xml:space="preserve">Received back from Originating Dept: </w:t>
            </w:r>
            <w:r>
              <w:rPr>
                <w:b/>
                <w:sz w:val="20"/>
                <w:szCs w:val="20"/>
              </w:rPr>
              <w:t>__________________________________</w:t>
            </w:r>
          </w:p>
          <w:p w14:paraId="429C5FF2" w14:textId="77777777" w:rsidR="00573FA6" w:rsidRPr="0054008A" w:rsidRDefault="00573FA6" w:rsidP="00573FA6">
            <w:pPr>
              <w:rPr>
                <w:b/>
                <w:sz w:val="20"/>
                <w:szCs w:val="20"/>
              </w:rPr>
            </w:pPr>
          </w:p>
        </w:tc>
      </w:tr>
      <w:tr w:rsidR="00573FA6" w:rsidRPr="0054008A" w14:paraId="6E52503F" w14:textId="77777777" w:rsidTr="009F0D46">
        <w:tc>
          <w:tcPr>
            <w:tcW w:w="11389" w:type="dxa"/>
          </w:tcPr>
          <w:p w14:paraId="678EEE65" w14:textId="2C50B0FF" w:rsidR="00573FA6" w:rsidRDefault="00573FA6" w:rsidP="00573FA6">
            <w:pPr>
              <w:rPr>
                <w:b/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</w:rPr>
              <w:t>Original contracts sent to: [</w:t>
            </w:r>
            <w:sdt>
              <w:sdtPr>
                <w:rPr>
                  <w:b/>
                  <w:sz w:val="20"/>
                  <w:szCs w:val="20"/>
                </w:rPr>
                <w:id w:val="-179243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</w:t>
            </w:r>
            <w:r w:rsidRPr="0054008A">
              <w:rPr>
                <w:b/>
                <w:sz w:val="20"/>
                <w:szCs w:val="20"/>
              </w:rPr>
              <w:t>] Office of the President, [</w:t>
            </w:r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178246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</w:t>
            </w:r>
            <w:r w:rsidRPr="0054008A">
              <w:rPr>
                <w:b/>
                <w:sz w:val="20"/>
                <w:szCs w:val="20"/>
              </w:rPr>
              <w:t>] Office of the Provost, [</w:t>
            </w:r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34894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>
              <w:rPr>
                <w:b/>
                <w:sz w:val="20"/>
                <w:szCs w:val="20"/>
              </w:rPr>
              <w:t xml:space="preserve">  </w:t>
            </w:r>
            <w:r w:rsidRPr="0054008A">
              <w:rPr>
                <w:b/>
                <w:sz w:val="20"/>
                <w:szCs w:val="20"/>
              </w:rPr>
              <w:t>]</w:t>
            </w:r>
            <w:r>
              <w:rPr>
                <w:b/>
                <w:sz w:val="20"/>
                <w:szCs w:val="20"/>
              </w:rPr>
              <w:t xml:space="preserve"> __________________ </w:t>
            </w:r>
            <w:r w:rsidRPr="0054008A">
              <w:rPr>
                <w:b/>
                <w:sz w:val="20"/>
                <w:szCs w:val="20"/>
              </w:rPr>
              <w:t>(other) for signature:</w:t>
            </w:r>
            <w:r>
              <w:rPr>
                <w:b/>
                <w:sz w:val="20"/>
                <w:szCs w:val="20"/>
              </w:rPr>
              <w:t xml:space="preserve"> __________</w:t>
            </w:r>
            <w:r w:rsidRPr="0054008A">
              <w:rPr>
                <w:b/>
                <w:sz w:val="20"/>
                <w:szCs w:val="20"/>
              </w:rPr>
              <w:t xml:space="preserve">  </w:t>
            </w:r>
          </w:p>
          <w:p w14:paraId="715C7A65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03D06F81" w14:textId="77777777" w:rsidR="00573FA6" w:rsidRPr="0054008A" w:rsidRDefault="00573FA6" w:rsidP="00573FA6">
            <w:pPr>
              <w:rPr>
                <w:b/>
                <w:sz w:val="20"/>
                <w:szCs w:val="20"/>
              </w:rPr>
            </w:pPr>
          </w:p>
        </w:tc>
      </w:tr>
      <w:tr w:rsidR="00573FA6" w:rsidRPr="0054008A" w14:paraId="49C15E08" w14:textId="77777777" w:rsidTr="009F0D46">
        <w:trPr>
          <w:trHeight w:val="720"/>
        </w:trPr>
        <w:tc>
          <w:tcPr>
            <w:tcW w:w="11389" w:type="dxa"/>
            <w:vAlign w:val="center"/>
          </w:tcPr>
          <w:p w14:paraId="66DD7D6A" w14:textId="77777777" w:rsidR="00573FA6" w:rsidRPr="0054008A" w:rsidRDefault="00573FA6" w:rsidP="00573FA6">
            <w:pPr>
              <w:jc w:val="center"/>
              <w:rPr>
                <w:b/>
                <w:i/>
                <w:color w:val="FF0000"/>
                <w:sz w:val="20"/>
                <w:szCs w:val="20"/>
              </w:rPr>
            </w:pPr>
            <w:r w:rsidRPr="0054008A">
              <w:rPr>
                <w:b/>
                <w:i/>
                <w:color w:val="FF0000"/>
                <w:sz w:val="20"/>
                <w:szCs w:val="20"/>
              </w:rPr>
              <w:t>PLEASE RETURN ALL SIGNED ORIGINALS TO</w:t>
            </w:r>
          </w:p>
          <w:p w14:paraId="5A214783" w14:textId="77777777" w:rsidR="00573FA6" w:rsidRPr="0054008A" w:rsidRDefault="00573FA6" w:rsidP="00573FA6">
            <w:pPr>
              <w:jc w:val="center"/>
              <w:rPr>
                <w:color w:val="FF0000"/>
                <w:sz w:val="20"/>
                <w:szCs w:val="20"/>
              </w:rPr>
            </w:pPr>
            <w:r w:rsidRPr="0054008A">
              <w:rPr>
                <w:b/>
                <w:i/>
                <w:color w:val="FF0000"/>
                <w:sz w:val="20"/>
                <w:szCs w:val="20"/>
              </w:rPr>
              <w:t>THE OFFICE OF LEGAL AFFAIRS.</w:t>
            </w:r>
          </w:p>
        </w:tc>
      </w:tr>
      <w:tr w:rsidR="00573FA6" w:rsidRPr="0054008A" w14:paraId="2C91A1EC" w14:textId="77777777" w:rsidTr="009F0D46">
        <w:tc>
          <w:tcPr>
            <w:tcW w:w="11389" w:type="dxa"/>
            <w:vAlign w:val="center"/>
          </w:tcPr>
          <w:p w14:paraId="1A4132E6" w14:textId="70D640B0" w:rsidR="00573FA6" w:rsidRDefault="00573FA6" w:rsidP="00573F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“Augusta University</w:t>
            </w:r>
            <w:r w:rsidRPr="0054008A">
              <w:rPr>
                <w:b/>
                <w:sz w:val="20"/>
                <w:szCs w:val="20"/>
              </w:rPr>
              <w:t xml:space="preserve"> signed only” originals returned to Originating Dept. on: </w:t>
            </w:r>
            <w:r>
              <w:rPr>
                <w:b/>
                <w:sz w:val="20"/>
                <w:szCs w:val="20"/>
              </w:rPr>
              <w:t>_____________________________________</w:t>
            </w:r>
          </w:p>
          <w:p w14:paraId="098A3BA0" w14:textId="77777777" w:rsidR="00573FA6" w:rsidRPr="0054008A" w:rsidRDefault="00573FA6" w:rsidP="00573FA6">
            <w:pPr>
              <w:rPr>
                <w:b/>
                <w:sz w:val="20"/>
                <w:szCs w:val="20"/>
              </w:rPr>
            </w:pPr>
          </w:p>
          <w:p w14:paraId="171E11BD" w14:textId="5829F0F8" w:rsidR="00573FA6" w:rsidRDefault="00573FA6" w:rsidP="00573FA6">
            <w:pPr>
              <w:rPr>
                <w:b/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</w:rPr>
              <w:t xml:space="preserve">“Signed by both parties” originals returned to OLA on: </w:t>
            </w:r>
            <w:r>
              <w:rPr>
                <w:b/>
                <w:sz w:val="20"/>
                <w:szCs w:val="20"/>
              </w:rPr>
              <w:t>________________________________________________________</w:t>
            </w:r>
          </w:p>
          <w:p w14:paraId="1A9AB9A5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3CD0AD35" w14:textId="77777777" w:rsidR="00573FA6" w:rsidRPr="0054008A" w:rsidRDefault="00573FA6" w:rsidP="00573FA6">
            <w:pPr>
              <w:rPr>
                <w:b/>
                <w:sz w:val="20"/>
                <w:szCs w:val="20"/>
              </w:rPr>
            </w:pPr>
          </w:p>
        </w:tc>
      </w:tr>
      <w:tr w:rsidR="00573FA6" w:rsidRPr="0054008A" w14:paraId="1665534D" w14:textId="77777777" w:rsidTr="009F0D46">
        <w:trPr>
          <w:trHeight w:val="765"/>
        </w:trPr>
        <w:tc>
          <w:tcPr>
            <w:tcW w:w="11389" w:type="dxa"/>
          </w:tcPr>
          <w:p w14:paraId="69FDA224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</w:rPr>
              <w:t>Office of Legal Affairs comments:</w:t>
            </w:r>
          </w:p>
          <w:p w14:paraId="42421CE3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7D5B1A2F" w14:textId="59A2225E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2B088898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334C4863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39D012DA" w14:textId="6DDA543F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6BDEEA12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7E7017DF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2D50CEAF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1015CF0B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2FB486B4" w14:textId="77777777" w:rsidR="00573FA6" w:rsidRDefault="00573FA6" w:rsidP="00573FA6">
            <w:pPr>
              <w:rPr>
                <w:b/>
                <w:sz w:val="20"/>
                <w:szCs w:val="20"/>
              </w:rPr>
            </w:pPr>
          </w:p>
          <w:p w14:paraId="3BA07996" w14:textId="77777777" w:rsidR="00573FA6" w:rsidRPr="0054008A" w:rsidRDefault="00573FA6" w:rsidP="00573FA6">
            <w:pPr>
              <w:rPr>
                <w:b/>
                <w:sz w:val="20"/>
                <w:szCs w:val="20"/>
              </w:rPr>
            </w:pPr>
          </w:p>
        </w:tc>
      </w:tr>
      <w:tr w:rsidR="00573FA6" w:rsidRPr="0054008A" w14:paraId="0B26BD3B" w14:textId="77777777" w:rsidTr="009F0D46">
        <w:tc>
          <w:tcPr>
            <w:tcW w:w="11389" w:type="dxa"/>
          </w:tcPr>
          <w:p w14:paraId="4839625A" w14:textId="609CE70C" w:rsidR="00573FA6" w:rsidRPr="0054008A" w:rsidRDefault="00573FA6" w:rsidP="00573FA6">
            <w:pPr>
              <w:rPr>
                <w:b/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</w:rPr>
              <w:t xml:space="preserve">                     Office of Legal Affairs           *           1120 15</w:t>
            </w:r>
            <w:r w:rsidRPr="0054008A">
              <w:rPr>
                <w:b/>
                <w:sz w:val="20"/>
                <w:szCs w:val="20"/>
                <w:vertAlign w:val="superscript"/>
              </w:rPr>
              <w:t>th</w:t>
            </w:r>
            <w:r>
              <w:rPr>
                <w:b/>
                <w:sz w:val="20"/>
                <w:szCs w:val="20"/>
              </w:rPr>
              <w:t xml:space="preserve"> St., AA2028</w:t>
            </w:r>
            <w:r w:rsidRPr="0054008A">
              <w:rPr>
                <w:b/>
                <w:sz w:val="20"/>
                <w:szCs w:val="20"/>
              </w:rPr>
              <w:t xml:space="preserve">      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54008A">
              <w:rPr>
                <w:b/>
                <w:sz w:val="20"/>
                <w:szCs w:val="20"/>
              </w:rPr>
              <w:t xml:space="preserve"> *           Augusta, GA  30912-7615      </w:t>
            </w:r>
          </w:p>
          <w:p w14:paraId="5C7EE512" w14:textId="06700645" w:rsidR="00573FA6" w:rsidRPr="0054008A" w:rsidRDefault="00573FA6" w:rsidP="00573FA6">
            <w:pPr>
              <w:rPr>
                <w:b/>
                <w:sz w:val="20"/>
                <w:szCs w:val="20"/>
              </w:rPr>
            </w:pPr>
            <w:r w:rsidRPr="0054008A">
              <w:rPr>
                <w:b/>
                <w:sz w:val="20"/>
                <w:szCs w:val="20"/>
              </w:rPr>
              <w:t xml:space="preserve">                     Phone: (706) 721-4018           *           Fax: (706) 721-8014              *       </w:t>
            </w:r>
            <w:r>
              <w:rPr>
                <w:b/>
                <w:sz w:val="20"/>
                <w:szCs w:val="20"/>
              </w:rPr>
              <w:t xml:space="preserve">     e-mail: legal@augusta.edu</w:t>
            </w:r>
          </w:p>
        </w:tc>
      </w:tr>
    </w:tbl>
    <w:p w14:paraId="04B1ED38" w14:textId="38E64055" w:rsidR="00345179" w:rsidRDefault="00345179" w:rsidP="00E84383">
      <w:pPr>
        <w:rPr>
          <w:sz w:val="20"/>
          <w:szCs w:val="20"/>
        </w:rPr>
      </w:pPr>
    </w:p>
    <w:sectPr w:rsidR="00345179" w:rsidSect="00CC23BE">
      <w:headerReference w:type="default" r:id="rId10"/>
      <w:footerReference w:type="default" r:id="rId11"/>
      <w:endnotePr>
        <w:numFmt w:val="decimal"/>
      </w:endnotePr>
      <w:type w:val="continuous"/>
      <w:pgSz w:w="12240" w:h="15840" w:code="1"/>
      <w:pgMar w:top="144" w:right="576" w:bottom="432" w:left="432" w:header="144" w:footer="36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1370" w14:textId="77777777" w:rsidR="00626B3D" w:rsidRDefault="00626B3D">
      <w:r>
        <w:separator/>
      </w:r>
    </w:p>
  </w:endnote>
  <w:endnote w:type="continuationSeparator" w:id="0">
    <w:p w14:paraId="61100BC4" w14:textId="77777777" w:rsidR="00626B3D" w:rsidRDefault="0062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22326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72C260" w14:textId="1307ED2B" w:rsidR="00AF1577" w:rsidRDefault="00AF15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6EC12B" w14:textId="1472B412" w:rsidR="00E84383" w:rsidRDefault="00E84383">
    <w:pPr>
      <w:pStyle w:val="Footer"/>
      <w:tabs>
        <w:tab w:val="clear" w:pos="2160"/>
        <w:tab w:val="clear" w:pos="3960"/>
        <w:tab w:val="clear" w:pos="6480"/>
        <w:tab w:val="clear" w:pos="8640"/>
        <w:tab w:val="left" w:pos="1920"/>
        <w:tab w:val="left" w:pos="3840"/>
        <w:tab w:val="left" w:pos="6240"/>
        <w:tab w:val="left" w:pos="8160"/>
      </w:tabs>
      <w:rPr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AD1C3" w14:textId="77777777" w:rsidR="00626B3D" w:rsidRDefault="00626B3D">
      <w:r>
        <w:separator/>
      </w:r>
    </w:p>
  </w:footnote>
  <w:footnote w:type="continuationSeparator" w:id="0">
    <w:p w14:paraId="6C50ED7F" w14:textId="77777777" w:rsidR="00626B3D" w:rsidRDefault="00626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0568" w14:textId="6D32A267" w:rsidR="00E84383" w:rsidRDefault="009C2E53" w:rsidP="006843D7">
    <w:pPr>
      <w:pStyle w:val="Title"/>
      <w:spacing w:before="0" w:after="0"/>
    </w:pPr>
    <w:r w:rsidRPr="00C435F5">
      <w:rPr>
        <w:noProof/>
      </w:rPr>
      <w:drawing>
        <wp:inline distT="0" distB="0" distL="0" distR="0" wp14:anchorId="1648CCB0" wp14:editId="01E12C1F">
          <wp:extent cx="7137400" cy="763270"/>
          <wp:effectExtent l="0" t="0" r="0" b="0"/>
          <wp:docPr id="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23BE">
      <w:rPr>
        <w:noProof/>
      </w:rPr>
      <w:t>Office of Legal Affairs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27C07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E20BD9"/>
    <w:multiLevelType w:val="multilevel"/>
    <w:tmpl w:val="DABA94F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073C32B9"/>
    <w:multiLevelType w:val="hybridMultilevel"/>
    <w:tmpl w:val="84E48704"/>
    <w:lvl w:ilvl="0" w:tplc="2D880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03B9"/>
    <w:multiLevelType w:val="hybridMultilevel"/>
    <w:tmpl w:val="64A46144"/>
    <w:lvl w:ilvl="0" w:tplc="3A46E60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F642F"/>
    <w:multiLevelType w:val="hybridMultilevel"/>
    <w:tmpl w:val="A88210A4"/>
    <w:lvl w:ilvl="0" w:tplc="E14E00EC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42794"/>
    <w:multiLevelType w:val="hybridMultilevel"/>
    <w:tmpl w:val="CB982D3E"/>
    <w:lvl w:ilvl="0" w:tplc="C4CC4BD6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41DA2"/>
    <w:multiLevelType w:val="hybridMultilevel"/>
    <w:tmpl w:val="8DCC6556"/>
    <w:lvl w:ilvl="0" w:tplc="41549BA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C182B"/>
    <w:multiLevelType w:val="hybridMultilevel"/>
    <w:tmpl w:val="B94E874C"/>
    <w:lvl w:ilvl="0" w:tplc="CEFE8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84A3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5279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3AAB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AA0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C296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EF8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5B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2082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E00C84"/>
    <w:multiLevelType w:val="hybridMultilevel"/>
    <w:tmpl w:val="C39A66A6"/>
    <w:lvl w:ilvl="0" w:tplc="84BEF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D05A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E073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BA60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86D4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E437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04E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0F4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BC40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F5932"/>
    <w:multiLevelType w:val="hybridMultilevel"/>
    <w:tmpl w:val="B44A2E60"/>
    <w:lvl w:ilvl="0" w:tplc="67F48D36">
      <w:start w:val="2"/>
      <w:numFmt w:val="upperLetter"/>
      <w:lvlText w:val="%1."/>
      <w:lvlJc w:val="left"/>
      <w:pPr>
        <w:ind w:left="144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8F480D"/>
    <w:multiLevelType w:val="hybridMultilevel"/>
    <w:tmpl w:val="D884DF24"/>
    <w:lvl w:ilvl="0" w:tplc="BF780CD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1FEADD16">
      <w:start w:val="1"/>
      <w:numFmt w:val="bullet"/>
      <w:pStyle w:val="Level3Bullets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DC934EF"/>
    <w:multiLevelType w:val="hybridMultilevel"/>
    <w:tmpl w:val="C04A4E60"/>
    <w:lvl w:ilvl="0" w:tplc="45006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AFD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AE6C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9CB2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2885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5C9E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FC9D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541A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0623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2F1620"/>
    <w:multiLevelType w:val="hybridMultilevel"/>
    <w:tmpl w:val="0AFA58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E1C0A"/>
    <w:multiLevelType w:val="hybridMultilevel"/>
    <w:tmpl w:val="5F223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C175F"/>
    <w:multiLevelType w:val="hybridMultilevel"/>
    <w:tmpl w:val="8EEEAE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BB750E"/>
    <w:multiLevelType w:val="hybridMultilevel"/>
    <w:tmpl w:val="D96ECFD0"/>
    <w:lvl w:ilvl="0" w:tplc="EC262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0A08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BE95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FE0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2028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6AF0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E4F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2AF4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42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654FD4"/>
    <w:multiLevelType w:val="hybridMultilevel"/>
    <w:tmpl w:val="5AE0C18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6224B03"/>
    <w:multiLevelType w:val="hybridMultilevel"/>
    <w:tmpl w:val="DC7052E2"/>
    <w:lvl w:ilvl="0" w:tplc="3DA8AD14">
      <w:start w:val="1"/>
      <w:numFmt w:val="bullet"/>
      <w:pStyle w:val="Level2Bullets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9BD0BB6"/>
    <w:multiLevelType w:val="multilevel"/>
    <w:tmpl w:val="B5A871D4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9" w15:restartNumberingAfterBreak="0">
    <w:nsid w:val="576058B6"/>
    <w:multiLevelType w:val="hybridMultilevel"/>
    <w:tmpl w:val="1D48DA2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5CC2569F"/>
    <w:multiLevelType w:val="hybridMultilevel"/>
    <w:tmpl w:val="10CE0DF2"/>
    <w:lvl w:ilvl="0" w:tplc="88049D32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2B50A7"/>
    <w:multiLevelType w:val="hybridMultilevel"/>
    <w:tmpl w:val="981839C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5FA178FA"/>
    <w:multiLevelType w:val="hybridMultilevel"/>
    <w:tmpl w:val="58F2CC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5492FE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DE61AF"/>
    <w:multiLevelType w:val="hybridMultilevel"/>
    <w:tmpl w:val="BBC62BAC"/>
    <w:lvl w:ilvl="0" w:tplc="A3547DB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569CA"/>
    <w:multiLevelType w:val="hybridMultilevel"/>
    <w:tmpl w:val="7D1E5FB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A9F3190"/>
    <w:multiLevelType w:val="hybridMultilevel"/>
    <w:tmpl w:val="2B42DFA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2D23722"/>
    <w:multiLevelType w:val="hybridMultilevel"/>
    <w:tmpl w:val="C13CB1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A31B1"/>
    <w:multiLevelType w:val="hybridMultilevel"/>
    <w:tmpl w:val="1E1C911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AD213F5"/>
    <w:multiLevelType w:val="hybridMultilevel"/>
    <w:tmpl w:val="14D0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147633">
    <w:abstractNumId w:val="7"/>
  </w:num>
  <w:num w:numId="2" w16cid:durableId="1883320004">
    <w:abstractNumId w:val="15"/>
  </w:num>
  <w:num w:numId="3" w16cid:durableId="1330206958">
    <w:abstractNumId w:val="8"/>
  </w:num>
  <w:num w:numId="4" w16cid:durableId="271281815">
    <w:abstractNumId w:val="11"/>
  </w:num>
  <w:num w:numId="5" w16cid:durableId="32582412">
    <w:abstractNumId w:val="25"/>
  </w:num>
  <w:num w:numId="6" w16cid:durableId="1360399487">
    <w:abstractNumId w:val="0"/>
  </w:num>
  <w:num w:numId="7" w16cid:durableId="219562471">
    <w:abstractNumId w:val="21"/>
  </w:num>
  <w:num w:numId="8" w16cid:durableId="1800876973">
    <w:abstractNumId w:val="27"/>
  </w:num>
  <w:num w:numId="9" w16cid:durableId="1175455381">
    <w:abstractNumId w:val="19"/>
  </w:num>
  <w:num w:numId="10" w16cid:durableId="946159745">
    <w:abstractNumId w:val="16"/>
  </w:num>
  <w:num w:numId="11" w16cid:durableId="833958637">
    <w:abstractNumId w:val="24"/>
  </w:num>
  <w:num w:numId="12" w16cid:durableId="1933662632">
    <w:abstractNumId w:val="17"/>
  </w:num>
  <w:num w:numId="13" w16cid:durableId="921530265">
    <w:abstractNumId w:val="10"/>
  </w:num>
  <w:num w:numId="14" w16cid:durableId="755830440">
    <w:abstractNumId w:val="18"/>
  </w:num>
  <w:num w:numId="15" w16cid:durableId="64377198">
    <w:abstractNumId w:val="1"/>
  </w:num>
  <w:num w:numId="16" w16cid:durableId="1935239379">
    <w:abstractNumId w:val="26"/>
  </w:num>
  <w:num w:numId="17" w16cid:durableId="2136019295">
    <w:abstractNumId w:val="23"/>
  </w:num>
  <w:num w:numId="18" w16cid:durableId="1561015807">
    <w:abstractNumId w:val="6"/>
  </w:num>
  <w:num w:numId="19" w16cid:durableId="1534684477">
    <w:abstractNumId w:val="3"/>
  </w:num>
  <w:num w:numId="20" w16cid:durableId="1890417811">
    <w:abstractNumId w:val="4"/>
  </w:num>
  <w:num w:numId="21" w16cid:durableId="1521622930">
    <w:abstractNumId w:val="20"/>
  </w:num>
  <w:num w:numId="22" w16cid:durableId="1795974841">
    <w:abstractNumId w:val="9"/>
  </w:num>
  <w:num w:numId="23" w16cid:durableId="351152427">
    <w:abstractNumId w:val="28"/>
  </w:num>
  <w:num w:numId="24" w16cid:durableId="983703395">
    <w:abstractNumId w:val="13"/>
  </w:num>
  <w:num w:numId="25" w16cid:durableId="238293324">
    <w:abstractNumId w:val="5"/>
  </w:num>
  <w:num w:numId="26" w16cid:durableId="1456679190">
    <w:abstractNumId w:val="2"/>
  </w:num>
  <w:num w:numId="27" w16cid:durableId="1019165130">
    <w:abstractNumId w:val="22"/>
  </w:num>
  <w:num w:numId="28" w16cid:durableId="595939840">
    <w:abstractNumId w:val="14"/>
  </w:num>
  <w:num w:numId="29" w16cid:durableId="1946762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67"/>
    <w:rsid w:val="0001338B"/>
    <w:rsid w:val="00015807"/>
    <w:rsid w:val="000225EE"/>
    <w:rsid w:val="00051AE4"/>
    <w:rsid w:val="00060374"/>
    <w:rsid w:val="0007160D"/>
    <w:rsid w:val="000C46AC"/>
    <w:rsid w:val="000C652F"/>
    <w:rsid w:val="000D370A"/>
    <w:rsid w:val="00104A93"/>
    <w:rsid w:val="0016348D"/>
    <w:rsid w:val="001C13FF"/>
    <w:rsid w:val="001D54DB"/>
    <w:rsid w:val="0029785D"/>
    <w:rsid w:val="002C76A2"/>
    <w:rsid w:val="002D7C91"/>
    <w:rsid w:val="00302DB1"/>
    <w:rsid w:val="003036ED"/>
    <w:rsid w:val="003301E1"/>
    <w:rsid w:val="00337B76"/>
    <w:rsid w:val="00345179"/>
    <w:rsid w:val="003623AD"/>
    <w:rsid w:val="003768F9"/>
    <w:rsid w:val="003D2DBA"/>
    <w:rsid w:val="003F028F"/>
    <w:rsid w:val="00456CB7"/>
    <w:rsid w:val="004C4F46"/>
    <w:rsid w:val="005045F9"/>
    <w:rsid w:val="0054008A"/>
    <w:rsid w:val="00560BF3"/>
    <w:rsid w:val="00573FA6"/>
    <w:rsid w:val="0057687E"/>
    <w:rsid w:val="00585A8F"/>
    <w:rsid w:val="00593CCE"/>
    <w:rsid w:val="005D0752"/>
    <w:rsid w:val="005F0E2F"/>
    <w:rsid w:val="00603AD4"/>
    <w:rsid w:val="00615736"/>
    <w:rsid w:val="00621F45"/>
    <w:rsid w:val="006220EE"/>
    <w:rsid w:val="00625FB5"/>
    <w:rsid w:val="00626B3D"/>
    <w:rsid w:val="00664C6E"/>
    <w:rsid w:val="00682110"/>
    <w:rsid w:val="006843D7"/>
    <w:rsid w:val="00690EE5"/>
    <w:rsid w:val="006C0253"/>
    <w:rsid w:val="006C1D3D"/>
    <w:rsid w:val="006C1E67"/>
    <w:rsid w:val="006C2FFB"/>
    <w:rsid w:val="006D2E18"/>
    <w:rsid w:val="006F1210"/>
    <w:rsid w:val="00794967"/>
    <w:rsid w:val="007D17D6"/>
    <w:rsid w:val="007F1FBF"/>
    <w:rsid w:val="007F56BF"/>
    <w:rsid w:val="00830F14"/>
    <w:rsid w:val="00832500"/>
    <w:rsid w:val="00841001"/>
    <w:rsid w:val="00845C2C"/>
    <w:rsid w:val="00847998"/>
    <w:rsid w:val="00852093"/>
    <w:rsid w:val="0088541F"/>
    <w:rsid w:val="008B24F5"/>
    <w:rsid w:val="008B3747"/>
    <w:rsid w:val="008E7136"/>
    <w:rsid w:val="00942A0A"/>
    <w:rsid w:val="0096565A"/>
    <w:rsid w:val="00981F54"/>
    <w:rsid w:val="009B22B8"/>
    <w:rsid w:val="009C2E53"/>
    <w:rsid w:val="009F0D46"/>
    <w:rsid w:val="00A25559"/>
    <w:rsid w:val="00A36238"/>
    <w:rsid w:val="00A6250F"/>
    <w:rsid w:val="00A818D0"/>
    <w:rsid w:val="00A90DD7"/>
    <w:rsid w:val="00AF1577"/>
    <w:rsid w:val="00AF51C9"/>
    <w:rsid w:val="00B3424E"/>
    <w:rsid w:val="00B47434"/>
    <w:rsid w:val="00B53FA3"/>
    <w:rsid w:val="00BA53FA"/>
    <w:rsid w:val="00BD05CB"/>
    <w:rsid w:val="00BF5D03"/>
    <w:rsid w:val="00CB78B9"/>
    <w:rsid w:val="00CC23BE"/>
    <w:rsid w:val="00CE58CA"/>
    <w:rsid w:val="00D37B2A"/>
    <w:rsid w:val="00DC10FC"/>
    <w:rsid w:val="00DD7E2E"/>
    <w:rsid w:val="00E84383"/>
    <w:rsid w:val="00EE6C26"/>
    <w:rsid w:val="00F13906"/>
    <w:rsid w:val="00F16716"/>
    <w:rsid w:val="00F24BC2"/>
    <w:rsid w:val="00F27FFC"/>
    <w:rsid w:val="00F3688D"/>
    <w:rsid w:val="00F66AC5"/>
    <w:rsid w:val="00FA00AA"/>
    <w:rsid w:val="00FA0FC1"/>
    <w:rsid w:val="00FB120C"/>
    <w:rsid w:val="00FB625D"/>
    <w:rsid w:val="00FD7A91"/>
    <w:rsid w:val="00FE4166"/>
    <w:rsid w:val="00FF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9FD5EB"/>
  <w15:chartTrackingRefBased/>
  <w15:docId w15:val="{68680BE8-B880-4354-9A9A-71FF9014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2"/>
      <w:szCs w:val="24"/>
    </w:rPr>
  </w:style>
  <w:style w:type="paragraph" w:styleId="Heading1">
    <w:name w:val="heading 1"/>
    <w:basedOn w:val="Normal"/>
    <w:next w:val="Normal"/>
    <w:autoRedefine/>
    <w:qFormat/>
    <w:pPr>
      <w:keepNext/>
      <w:widowControl/>
      <w:autoSpaceDE/>
      <w:autoSpaceDN/>
      <w:adjustRightInd/>
      <w:spacing w:before="120" w:after="120"/>
      <w:outlineLvl w:val="0"/>
    </w:pPr>
    <w:rPr>
      <w:rFonts w:eastAsia="Times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left" w:pos="5040"/>
      </w:tabs>
    </w:pPr>
    <w:rPr>
      <w:szCs w:val="15"/>
    </w:rPr>
  </w:style>
  <w:style w:type="paragraph" w:styleId="Footer">
    <w:name w:val="footer"/>
    <w:basedOn w:val="Normal"/>
    <w:link w:val="FooterChar"/>
    <w:uiPriority w:val="99"/>
    <w:pPr>
      <w:pBdr>
        <w:top w:val="single" w:sz="4" w:space="1" w:color="auto"/>
      </w:pBdr>
      <w:tabs>
        <w:tab w:val="left" w:pos="2160"/>
        <w:tab w:val="left" w:pos="3960"/>
        <w:tab w:val="left" w:pos="6480"/>
        <w:tab w:val="left" w:pos="8640"/>
      </w:tabs>
    </w:pPr>
  </w:style>
  <w:style w:type="paragraph" w:customStyle="1" w:styleId="Level1Head">
    <w:name w:val="Level 1 Head"/>
    <w:basedOn w:val="Heading1"/>
    <w:pPr>
      <w:widowControl w:val="0"/>
      <w:autoSpaceDE w:val="0"/>
      <w:autoSpaceDN w:val="0"/>
      <w:adjustRightInd w:val="0"/>
      <w:spacing w:before="0"/>
    </w:pPr>
    <w:rPr>
      <w:rFonts w:eastAsia="Times New Roman" w:cs="Arial"/>
      <w:bCs w:val="0"/>
      <w:sz w:val="24"/>
    </w:rPr>
  </w:style>
  <w:style w:type="paragraph" w:customStyle="1" w:styleId="Level1Note">
    <w:name w:val="Level 1 Note"/>
    <w:basedOn w:val="Normal"/>
    <w:pPr>
      <w:tabs>
        <w:tab w:val="left" w:pos="1800"/>
      </w:tabs>
      <w:spacing w:after="240"/>
      <w:ind w:left="1800" w:hanging="1080"/>
    </w:pPr>
    <w:rPr>
      <w:sz w:val="24"/>
    </w:rPr>
  </w:style>
  <w:style w:type="paragraph" w:customStyle="1" w:styleId="Level1Text">
    <w:name w:val="Level 1 Text"/>
    <w:basedOn w:val="Normal"/>
    <w:pPr>
      <w:spacing w:after="240"/>
      <w:ind w:left="720"/>
    </w:pPr>
    <w:rPr>
      <w:sz w:val="24"/>
    </w:rPr>
  </w:style>
  <w:style w:type="paragraph" w:customStyle="1" w:styleId="Level2Text">
    <w:name w:val="Level 2 Text"/>
    <w:basedOn w:val="Level2"/>
    <w:pPr>
      <w:tabs>
        <w:tab w:val="clear" w:pos="1440"/>
      </w:tabs>
      <w:ind w:firstLine="0"/>
    </w:pPr>
  </w:style>
  <w:style w:type="paragraph" w:customStyle="1" w:styleId="Level2">
    <w:name w:val="Level 2"/>
    <w:basedOn w:val="Level1Text"/>
    <w:autoRedefine/>
    <w:pPr>
      <w:tabs>
        <w:tab w:val="left" w:pos="1440"/>
      </w:tabs>
      <w:spacing w:before="120" w:after="120"/>
      <w:ind w:left="1440" w:hanging="720"/>
    </w:pPr>
    <w:rPr>
      <w:sz w:val="22"/>
    </w:rPr>
  </w:style>
  <w:style w:type="paragraph" w:styleId="BodyText">
    <w:name w:val="Body Text"/>
    <w:basedOn w:val="Normal"/>
    <w:pPr>
      <w:widowControl/>
      <w:autoSpaceDE/>
      <w:autoSpaceDN/>
      <w:adjustRightInd/>
      <w:spacing w:after="120"/>
    </w:pPr>
    <w:rPr>
      <w:rFonts w:ascii="Times" w:eastAsia="Times" w:hAnsi="Times"/>
      <w:szCs w:val="20"/>
    </w:rPr>
  </w:style>
  <w:style w:type="paragraph" w:styleId="Title">
    <w:name w:val="Title"/>
    <w:basedOn w:val="Normal"/>
    <w:qFormat/>
    <w:pPr>
      <w:spacing w:before="60" w:after="24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BodyText2">
    <w:name w:val="Body Text 2"/>
    <w:basedOn w:val="Normal"/>
    <w:pPr>
      <w:tabs>
        <w:tab w:val="left" w:pos="720"/>
      </w:tabs>
      <w:spacing w:after="240"/>
      <w:ind w:left="720" w:hanging="720"/>
    </w:pPr>
  </w:style>
  <w:style w:type="paragraph" w:styleId="BodyText3">
    <w:name w:val="Body Text 3"/>
    <w:basedOn w:val="Normal"/>
    <w:pPr>
      <w:spacing w:after="240"/>
      <w:ind w:left="720"/>
    </w:pPr>
    <w:rPr>
      <w:b/>
      <w:bCs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tabs>
        <w:tab w:val="left" w:pos="1620"/>
      </w:tabs>
      <w:spacing w:after="120"/>
      <w:ind w:left="1620" w:hanging="900"/>
    </w:pPr>
    <w:rPr>
      <w:szCs w:val="22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240"/>
      <w:ind w:left="2160" w:hanging="720"/>
    </w:pPr>
    <w:rPr>
      <w:szCs w:val="16"/>
    </w:rPr>
  </w:style>
  <w:style w:type="paragraph" w:customStyle="1" w:styleId="Byline">
    <w:name w:val="Byline"/>
    <w:basedOn w:val="Normal"/>
    <w:pPr>
      <w:widowControl/>
      <w:autoSpaceDE/>
      <w:autoSpaceDN/>
      <w:adjustRightInd/>
      <w:spacing w:after="240"/>
    </w:pPr>
    <w:rPr>
      <w:rFonts w:ascii="Times" w:eastAsia="Times" w:hAnsi="Times"/>
      <w:i/>
      <w:szCs w:val="20"/>
    </w:rPr>
  </w:style>
  <w:style w:type="paragraph" w:customStyle="1" w:styleId="Note1">
    <w:name w:val="Note 1"/>
    <w:basedOn w:val="BodyTextIndent"/>
  </w:style>
  <w:style w:type="paragraph" w:customStyle="1" w:styleId="Note2">
    <w:name w:val="Note 2"/>
    <w:basedOn w:val="Normal"/>
    <w:pPr>
      <w:tabs>
        <w:tab w:val="left" w:pos="-1440"/>
      </w:tabs>
      <w:spacing w:after="240"/>
      <w:ind w:left="2880" w:right="720" w:hanging="720"/>
    </w:pPr>
    <w:rPr>
      <w:szCs w:val="22"/>
    </w:rPr>
  </w:style>
  <w:style w:type="paragraph" w:styleId="NoteHeading">
    <w:name w:val="Note Heading"/>
    <w:basedOn w:val="Normal"/>
    <w:next w:val="Normal"/>
  </w:style>
  <w:style w:type="paragraph" w:customStyle="1" w:styleId="Note10">
    <w:name w:val="Note1"/>
    <w:basedOn w:val="NoteHeading"/>
    <w:pPr>
      <w:tabs>
        <w:tab w:val="left" w:pos="1440"/>
      </w:tabs>
      <w:ind w:left="1440" w:hanging="720"/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000000"/>
      <w:sz w:val="24"/>
    </w:rPr>
  </w:style>
  <w:style w:type="paragraph" w:customStyle="1" w:styleId="Level1List">
    <w:name w:val="Level 1 List"/>
    <w:basedOn w:val="Level1Text"/>
    <w:next w:val="ListNumber"/>
  </w:style>
  <w:style w:type="paragraph" w:styleId="ListNumber">
    <w:name w:val="List Number"/>
    <w:basedOn w:val="Normal"/>
    <w:pPr>
      <w:numPr>
        <w:numId w:val="6"/>
      </w:numPr>
      <w:tabs>
        <w:tab w:val="clear" w:pos="360"/>
        <w:tab w:val="num" w:pos="1080"/>
      </w:tabs>
      <w:spacing w:after="120"/>
      <w:ind w:left="1080"/>
    </w:pPr>
  </w:style>
  <w:style w:type="paragraph" w:customStyle="1" w:styleId="Level3">
    <w:name w:val="Level 3"/>
    <w:basedOn w:val="Level2Text"/>
    <w:pPr>
      <w:tabs>
        <w:tab w:val="left" w:pos="2160"/>
      </w:tabs>
      <w:ind w:left="2160" w:hanging="720"/>
    </w:pPr>
  </w:style>
  <w:style w:type="paragraph" w:customStyle="1" w:styleId="Level3Text">
    <w:name w:val="Level 3 Text"/>
    <w:basedOn w:val="Level3"/>
    <w:pPr>
      <w:tabs>
        <w:tab w:val="clear" w:pos="2160"/>
      </w:tabs>
      <w:ind w:firstLine="0"/>
    </w:pPr>
  </w:style>
  <w:style w:type="paragraph" w:customStyle="1" w:styleId="Level2Bullets">
    <w:name w:val="Level 2 Bullets"/>
    <w:basedOn w:val="Level3"/>
    <w:pPr>
      <w:numPr>
        <w:numId w:val="12"/>
      </w:numPr>
      <w:tabs>
        <w:tab w:val="left" w:pos="1800"/>
      </w:tabs>
      <w:spacing w:after="0"/>
    </w:pPr>
  </w:style>
  <w:style w:type="paragraph" w:customStyle="1" w:styleId="Level1nohead">
    <w:name w:val="Level 1 no head"/>
    <w:basedOn w:val="Level1Text"/>
    <w:pPr>
      <w:tabs>
        <w:tab w:val="left" w:pos="720"/>
      </w:tabs>
      <w:ind w:hanging="720"/>
    </w:pPr>
    <w:rPr>
      <w:bCs/>
    </w:rPr>
  </w:style>
  <w:style w:type="paragraph" w:customStyle="1" w:styleId="Level3Note">
    <w:name w:val="Level 3 Note"/>
    <w:basedOn w:val="Level3Text"/>
    <w:pPr>
      <w:tabs>
        <w:tab w:val="left" w:pos="3240"/>
      </w:tabs>
      <w:ind w:left="3240" w:hanging="1080"/>
    </w:pPr>
  </w:style>
  <w:style w:type="paragraph" w:customStyle="1" w:styleId="Level2Note">
    <w:name w:val="Level 2 Note"/>
    <w:basedOn w:val="Level2Text"/>
    <w:next w:val="Level2Text"/>
    <w:pPr>
      <w:tabs>
        <w:tab w:val="left" w:pos="2520"/>
      </w:tabs>
      <w:ind w:left="2520" w:hanging="1080"/>
    </w:pPr>
    <w:rPr>
      <w:b/>
      <w:bCs/>
    </w:rPr>
  </w:style>
  <w:style w:type="paragraph" w:customStyle="1" w:styleId="Level3Bullets">
    <w:name w:val="Level 3 Bullets"/>
    <w:basedOn w:val="Level2Bullets"/>
    <w:next w:val="Level3Text"/>
    <w:pPr>
      <w:numPr>
        <w:ilvl w:val="1"/>
        <w:numId w:val="13"/>
      </w:numPr>
    </w:pPr>
  </w:style>
  <w:style w:type="character" w:styleId="PageNumber">
    <w:name w:val="page number"/>
    <w:basedOn w:val="DefaultParagraphFont"/>
  </w:style>
  <w:style w:type="paragraph" w:customStyle="1" w:styleId="Level4">
    <w:name w:val="Level 4"/>
    <w:basedOn w:val="Level3"/>
    <w:pPr>
      <w:tabs>
        <w:tab w:val="left" w:pos="3240"/>
      </w:tabs>
      <w:ind w:left="3240" w:hanging="1080"/>
    </w:pPr>
    <w:rPr>
      <w:rFonts w:ascii="Arial" w:hAnsi="Arial" w:cs="Arial"/>
    </w:rPr>
  </w:style>
  <w:style w:type="paragraph" w:styleId="FootnoteText">
    <w:name w:val="footnote text"/>
    <w:basedOn w:val="Normal"/>
    <w:semiHidden/>
    <w:rsid w:val="004B6EF0"/>
    <w:rPr>
      <w:sz w:val="20"/>
      <w:szCs w:val="20"/>
    </w:rPr>
  </w:style>
  <w:style w:type="character" w:styleId="Hyperlink">
    <w:name w:val="Hyperlink"/>
    <w:rsid w:val="003214C8"/>
    <w:rPr>
      <w:color w:val="0000FF"/>
      <w:u w:val="single"/>
    </w:rPr>
  </w:style>
  <w:style w:type="character" w:styleId="FollowedHyperlink">
    <w:name w:val="FollowedHyperlink"/>
    <w:rsid w:val="00EF4897"/>
    <w:rPr>
      <w:color w:val="800080"/>
      <w:u w:val="single"/>
    </w:rPr>
  </w:style>
  <w:style w:type="table" w:styleId="TableGrid">
    <w:name w:val="Table Grid"/>
    <w:basedOn w:val="TableNormal"/>
    <w:uiPriority w:val="39"/>
    <w:rsid w:val="0048108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6602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02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E7ED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64C6E"/>
    <w:rPr>
      <w:color w:val="808080"/>
    </w:rPr>
  </w:style>
  <w:style w:type="paragraph" w:styleId="ListParagraph">
    <w:name w:val="List Paragraph"/>
    <w:basedOn w:val="Normal"/>
    <w:uiPriority w:val="34"/>
    <w:qFormat/>
    <w:rsid w:val="0034517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45179"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F1577"/>
    <w:rPr>
      <w:sz w:val="22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43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43D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4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43D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A5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ugusta.edu/services/legal/contracts.php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ugustauniversity.app.box.com/s/z1llxs7s0o88azttqmex2gfmqucwjcm9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ckies\Local%20Settings\Temp\policy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24146-56E3-4DBA-B1F3-DB0E721015C3}"/>
      </w:docPartPr>
      <w:docPartBody>
        <w:p w:rsidR="00201D27" w:rsidRDefault="008871E5">
          <w:r w:rsidRPr="00284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FC1AEDA984C728EA2C0CD8CCC4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130EF-D59D-46B4-9E15-AE17BE214F0C}"/>
      </w:docPartPr>
      <w:docPartBody>
        <w:p w:rsidR="00201D27" w:rsidRDefault="008871E5" w:rsidP="008871E5">
          <w:pPr>
            <w:pStyle w:val="92BFC1AEDA984C728EA2C0CD8CCC4CF32"/>
          </w:pPr>
          <w:r w:rsidRPr="00284BD4">
            <w:rPr>
              <w:rStyle w:val="PlaceholderText"/>
            </w:rPr>
            <w:t>Choose an item.</w:t>
          </w:r>
        </w:p>
      </w:docPartBody>
    </w:docPart>
    <w:docPart>
      <w:docPartPr>
        <w:name w:val="66D51544D74E462F83987DE765D97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D95C4-34E9-40B4-870F-E748D3B0F535}"/>
      </w:docPartPr>
      <w:docPartBody>
        <w:p w:rsidR="00201D27" w:rsidRDefault="008871E5" w:rsidP="008871E5">
          <w:pPr>
            <w:pStyle w:val="66D51544D74E462F83987DE765D973AE1"/>
          </w:pPr>
          <w:r w:rsidRPr="00D37B2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E3E01CC813754F2F8B521B110290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5A43F-7742-4D78-B9CF-3FA6DA75D009}"/>
      </w:docPartPr>
      <w:docPartBody>
        <w:p w:rsidR="00201D27" w:rsidRDefault="008871E5" w:rsidP="008871E5">
          <w:pPr>
            <w:pStyle w:val="E3E01CC813754F2F8B521B110290DF241"/>
          </w:pPr>
          <w:r w:rsidRPr="00D37B2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62D0FDABC00A40BB9E3C7F87B62ED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54373-DC55-4BA3-B810-E76873C87153}"/>
      </w:docPartPr>
      <w:docPartBody>
        <w:p w:rsidR="00201D27" w:rsidRDefault="008871E5" w:rsidP="008871E5">
          <w:pPr>
            <w:pStyle w:val="62D0FDABC00A40BB9E3C7F87B62EDA8C1"/>
          </w:pPr>
          <w:r w:rsidRPr="00D37B2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B0FCDACD78D742BBA9A49F2DE0C62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D2AF-57B3-424F-A2DB-4FD61D04BA16}"/>
      </w:docPartPr>
      <w:docPartBody>
        <w:p w:rsidR="00201D27" w:rsidRDefault="008871E5" w:rsidP="008871E5">
          <w:pPr>
            <w:pStyle w:val="B0FCDACD78D742BBA9A49F2DE0C629F11"/>
          </w:pPr>
          <w:r w:rsidRPr="00D37B2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5D8395A8E81D4814ADBBE800CD144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21F2A-633F-4F19-BCDF-B69E7A36213A}"/>
      </w:docPartPr>
      <w:docPartBody>
        <w:p w:rsidR="00201D27" w:rsidRDefault="008871E5" w:rsidP="008871E5">
          <w:pPr>
            <w:pStyle w:val="5D8395A8E81D4814ADBBE800CD14494C1"/>
          </w:pPr>
          <w:r w:rsidRPr="00D37B2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B52D91D3A89947DB84123C0A7AA80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85E6F-1AF1-47D2-804B-0DC1A1BFF5B9}"/>
      </w:docPartPr>
      <w:docPartBody>
        <w:p w:rsidR="00201D27" w:rsidRDefault="008871E5" w:rsidP="008871E5">
          <w:pPr>
            <w:pStyle w:val="B52D91D3A89947DB84123C0A7AA807FF1"/>
          </w:pPr>
          <w:r w:rsidRPr="00D37B2A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E18BED05E55747BFB5EFAA839F4DD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2EF26-6F09-407C-9754-901F56A53DD6}"/>
      </w:docPartPr>
      <w:docPartBody>
        <w:p w:rsidR="00201D27" w:rsidRDefault="008871E5" w:rsidP="008871E5">
          <w:pPr>
            <w:pStyle w:val="E18BED05E55747BFB5EFAA839F4DD4FB"/>
          </w:pPr>
          <w:r w:rsidRPr="00284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3506AB3BA444238328D06542175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3A812-01E6-485A-8A45-F9D13554D752}"/>
      </w:docPartPr>
      <w:docPartBody>
        <w:p w:rsidR="00201D27" w:rsidRDefault="008871E5" w:rsidP="008871E5">
          <w:pPr>
            <w:pStyle w:val="383506AB3BA444238328D06542175D7B"/>
          </w:pPr>
          <w:r w:rsidRPr="00284BD4">
            <w:rPr>
              <w:rStyle w:val="PlaceholderText"/>
            </w:rPr>
            <w:t>Choose an item.</w:t>
          </w:r>
        </w:p>
      </w:docPartBody>
    </w:docPart>
    <w:docPart>
      <w:docPartPr>
        <w:name w:val="F8A56B67B2B149D3A4625E0F5B48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E1595-A198-47C2-AE47-17773A338DF9}"/>
      </w:docPartPr>
      <w:docPartBody>
        <w:p w:rsidR="00C07F6F" w:rsidRDefault="005D1E58" w:rsidP="005D1E58">
          <w:pPr>
            <w:pStyle w:val="F8A56B67B2B149D3A4625E0F5B48DBD5"/>
          </w:pPr>
          <w:r w:rsidRPr="00284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4BD488F39849B99D300981066B2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740B2-3879-4D43-9A67-DFD3E1AD92B2}"/>
      </w:docPartPr>
      <w:docPartBody>
        <w:p w:rsidR="00E73ABC" w:rsidRDefault="00D55255" w:rsidP="00D55255">
          <w:pPr>
            <w:pStyle w:val="604BD488F39849B99D300981066B2F14"/>
          </w:pPr>
          <w:r w:rsidRPr="00284BD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18C6DE61F54A9BA2CC69BDC4F3C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0B0DD-C6FE-4AF7-955C-1890492054C0}"/>
      </w:docPartPr>
      <w:docPartBody>
        <w:p w:rsidR="00E73ABC" w:rsidRDefault="00D55255" w:rsidP="00D55255">
          <w:pPr>
            <w:pStyle w:val="0318C6DE61F54A9BA2CC69BDC4F3C1AC"/>
          </w:pPr>
          <w:r w:rsidRPr="00284BD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1E5"/>
    <w:rsid w:val="000225EE"/>
    <w:rsid w:val="00201D27"/>
    <w:rsid w:val="00220122"/>
    <w:rsid w:val="005D1E58"/>
    <w:rsid w:val="00617ACA"/>
    <w:rsid w:val="006804FA"/>
    <w:rsid w:val="00693AE4"/>
    <w:rsid w:val="008871E5"/>
    <w:rsid w:val="008E7136"/>
    <w:rsid w:val="00996522"/>
    <w:rsid w:val="00C07F6F"/>
    <w:rsid w:val="00D55255"/>
    <w:rsid w:val="00D771CE"/>
    <w:rsid w:val="00D911CD"/>
    <w:rsid w:val="00E73ABC"/>
    <w:rsid w:val="00F70DA4"/>
    <w:rsid w:val="00FC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5255"/>
    <w:rPr>
      <w:color w:val="808080"/>
    </w:rPr>
  </w:style>
  <w:style w:type="paragraph" w:customStyle="1" w:styleId="92BFC1AEDA984C728EA2C0CD8CCC4CF32">
    <w:name w:val="92BFC1AEDA984C728EA2C0CD8CCC4CF32"/>
    <w:rsid w:val="008871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6D51544D74E462F83987DE765D973AE1">
    <w:name w:val="66D51544D74E462F83987DE765D973AE1"/>
    <w:rsid w:val="008871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3E01CC813754F2F8B521B110290DF241">
    <w:name w:val="E3E01CC813754F2F8B521B110290DF241"/>
    <w:rsid w:val="008871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62D0FDABC00A40BB9E3C7F87B62EDA8C1">
    <w:name w:val="62D0FDABC00A40BB9E3C7F87B62EDA8C1"/>
    <w:rsid w:val="008871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0FCDACD78D742BBA9A49F2DE0C629F11">
    <w:name w:val="B0FCDACD78D742BBA9A49F2DE0C629F11"/>
    <w:rsid w:val="008871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5D8395A8E81D4814ADBBE800CD14494C1">
    <w:name w:val="5D8395A8E81D4814ADBBE800CD14494C1"/>
    <w:rsid w:val="008871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B52D91D3A89947DB84123C0A7AA807FF1">
    <w:name w:val="B52D91D3A89947DB84123C0A7AA807FF1"/>
    <w:rsid w:val="008871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18BED05E55747BFB5EFAA839F4DD4FB">
    <w:name w:val="E18BED05E55747BFB5EFAA839F4DD4FB"/>
    <w:rsid w:val="008871E5"/>
  </w:style>
  <w:style w:type="paragraph" w:customStyle="1" w:styleId="383506AB3BA444238328D06542175D7B">
    <w:name w:val="383506AB3BA444238328D06542175D7B"/>
    <w:rsid w:val="008871E5"/>
  </w:style>
  <w:style w:type="paragraph" w:customStyle="1" w:styleId="F8A56B67B2B149D3A4625E0F5B48DBD5">
    <w:name w:val="F8A56B67B2B149D3A4625E0F5B48DBD5"/>
    <w:rsid w:val="005D1E58"/>
  </w:style>
  <w:style w:type="paragraph" w:customStyle="1" w:styleId="604BD488F39849B99D300981066B2F14">
    <w:name w:val="604BD488F39849B99D300981066B2F14"/>
    <w:rsid w:val="00D55255"/>
  </w:style>
  <w:style w:type="paragraph" w:customStyle="1" w:styleId="0318C6DE61F54A9BA2CC69BDC4F3C1AC">
    <w:name w:val="0318C6DE61F54A9BA2CC69BDC4F3C1AC"/>
    <w:rsid w:val="00D552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EFFA2-62DF-423C-B0EB-8CD4BBC90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</Template>
  <TotalTime>1</TotalTime>
  <Pages>2</Pages>
  <Words>790</Words>
  <Characters>6428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Medical College of Georgia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Jacqueline B. Stephens</dc:creator>
  <cp:keywords/>
  <dc:description/>
  <cp:lastModifiedBy>Szybura, Elizabeth</cp:lastModifiedBy>
  <cp:revision>2</cp:revision>
  <cp:lastPrinted>2013-05-03T20:29:00Z</cp:lastPrinted>
  <dcterms:created xsi:type="dcterms:W3CDTF">2025-06-30T19:52:00Z</dcterms:created>
  <dcterms:modified xsi:type="dcterms:W3CDTF">2025-06-30T19:52:00Z</dcterms:modified>
</cp:coreProperties>
</file>